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7" w:after="0" w:line="384" w:lineRule="exact"/>
        <w:ind w:left="2825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71.5pt;margin-top:71.5pt;width:454.542999pt;height:42pt;mso-position-horizontal-relative:page;mso-position-vertical-relative:page;z-index:-1473" coordorigin="1430,1430" coordsize="9091,840">
            <v:group style="position:absolute;left:1440;top:1440;width:9071;height:2" coordorigin="1440,1440" coordsize="9071,2">
              <v:shape style="position:absolute;left:1440;top:1440;width:9071;height:2" coordorigin="1440,1440" coordsize="9071,0" path="m1450,1440l10521,1440e" filled="f" stroked="t" strokeweight="1pt" strokecolor="#000000">
                <v:path arrowok="t"/>
              </v:shape>
            </v:group>
            <v:group style="position:absolute;left:10511;top:1440;width:2;height:820" coordorigin="10511,1440" coordsize="2,820">
              <v:shape style="position:absolute;left:10511;top:1440;width:2;height:820" coordorigin="10511,1440" coordsize="0,820" path="m10511,1450l10511,2270e" filled="f" stroked="t" strokeweight="1pt" strokecolor="#000000">
                <v:path arrowok="t"/>
              </v:shape>
            </v:group>
            <v:group style="position:absolute;left:1440;top:2260;width:9071;height:2" coordorigin="1440,2260" coordsize="9071,2">
              <v:shape style="position:absolute;left:1440;top:2260;width:9071;height:2" coordorigin="1440,2260" coordsize="9071,0" path="m1450,2260l10521,2260e" filled="f" stroked="t" strokeweight="1pt" strokecolor="#000000">
                <v:path arrowok="t"/>
              </v:shape>
            </v:group>
            <v:group style="position:absolute;left:1440;top:1440;width:2;height:820" coordorigin="1440,1440" coordsize="2,820">
              <v:shape style="position:absolute;left:1440;top:1440;width:2;height:820" coordorigin="1440,1440" coordsize="0,820" path="m1440,1450l1440,2270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B2B2B2"/>
          <w:spacing w:val="0"/>
          <w:w w:val="100"/>
          <w:b/>
          <w:bCs/>
          <w:position w:val="-1"/>
        </w:rPr>
        <w:t>Author's</w:t>
      </w:r>
      <w:r>
        <w:rPr>
          <w:rFonts w:ascii="Arial" w:hAnsi="Arial" w:cs="Arial" w:eastAsia="Arial"/>
          <w:sz w:val="34"/>
          <w:szCs w:val="34"/>
          <w:color w:val="B2B2B2"/>
          <w:spacing w:val="1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B2B2B2"/>
          <w:spacing w:val="0"/>
          <w:w w:val="100"/>
          <w:b/>
          <w:bCs/>
          <w:position w:val="-1"/>
        </w:rPr>
        <w:t>personal</w:t>
      </w:r>
      <w:r>
        <w:rPr>
          <w:rFonts w:ascii="Arial" w:hAnsi="Arial" w:cs="Arial" w:eastAsia="Arial"/>
          <w:sz w:val="34"/>
          <w:szCs w:val="34"/>
          <w:color w:val="B2B2B2"/>
          <w:spacing w:val="1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B2B2B2"/>
          <w:spacing w:val="0"/>
          <w:w w:val="101"/>
          <w:b/>
          <w:bCs/>
          <w:position w:val="-1"/>
        </w:rPr>
        <w:t>copy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220" w:right="489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Provided</w:t>
      </w:r>
      <w:r>
        <w:rPr>
          <w:rFonts w:ascii="Arial" w:hAnsi="Arial" w:cs="Arial" w:eastAsia="Arial"/>
          <w:sz w:val="26"/>
          <w:szCs w:val="26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6"/>
          <w:szCs w:val="2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non-commercial</w:t>
      </w:r>
      <w:r>
        <w:rPr>
          <w:rFonts w:ascii="Arial" w:hAnsi="Arial" w:cs="Arial" w:eastAsia="Arial"/>
          <w:sz w:val="26"/>
          <w:szCs w:val="26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research</w:t>
      </w:r>
      <w:r>
        <w:rPr>
          <w:rFonts w:ascii="Arial" w:hAnsi="Arial" w:cs="Arial" w:eastAsia="Arial"/>
          <w:sz w:val="26"/>
          <w:szCs w:val="26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6"/>
          <w:szCs w:val="2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educational</w:t>
      </w:r>
      <w:r>
        <w:rPr>
          <w:rFonts w:ascii="Arial" w:hAnsi="Arial" w:cs="Arial" w:eastAsia="Arial"/>
          <w:sz w:val="26"/>
          <w:szCs w:val="2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6"/>
          <w:szCs w:val="2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99"/>
          <w:b/>
          <w:bCs/>
        </w:rPr>
        <w:t>onl</w:t>
      </w:r>
      <w:r>
        <w:rPr>
          <w:rFonts w:ascii="Arial" w:hAnsi="Arial" w:cs="Arial" w:eastAsia="Arial"/>
          <w:sz w:val="26"/>
          <w:szCs w:val="26"/>
          <w:spacing w:val="-19"/>
          <w:w w:val="99"/>
          <w:b/>
          <w:bCs/>
        </w:rPr>
        <w:t>y</w:t>
      </w:r>
      <w:r>
        <w:rPr>
          <w:rFonts w:ascii="Arial" w:hAnsi="Arial" w:cs="Arial" w:eastAsia="Arial"/>
          <w:sz w:val="26"/>
          <w:szCs w:val="26"/>
          <w:spacing w:val="0"/>
          <w:w w:val="99"/>
          <w:b/>
          <w:bCs/>
        </w:rPr>
        <w:t>.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48" w:right="1217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6"/>
          <w:szCs w:val="2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6"/>
          <w:szCs w:val="2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reproduction,</w:t>
      </w:r>
      <w:r>
        <w:rPr>
          <w:rFonts w:ascii="Arial" w:hAnsi="Arial" w:cs="Arial" w:eastAsia="Arial"/>
          <w:sz w:val="26"/>
          <w:szCs w:val="2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distribution</w:t>
      </w:r>
      <w:r>
        <w:rPr>
          <w:rFonts w:ascii="Arial" w:hAnsi="Arial" w:cs="Arial" w:eastAsia="Arial"/>
          <w:sz w:val="26"/>
          <w:szCs w:val="2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6"/>
          <w:szCs w:val="2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  <w:b/>
          <w:bCs/>
        </w:rPr>
        <w:t>commercial</w:t>
      </w:r>
      <w:r>
        <w:rPr>
          <w:rFonts w:ascii="Arial" w:hAnsi="Arial" w:cs="Arial" w:eastAsia="Arial"/>
          <w:sz w:val="26"/>
          <w:szCs w:val="2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99"/>
          <w:b/>
          <w:bCs/>
        </w:rPr>
        <w:t>use.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4" w:right="394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chapter</w:t>
      </w:r>
      <w:r>
        <w:rPr>
          <w:rFonts w:ascii="Arial" w:hAnsi="Arial" w:cs="Arial" w:eastAsia="Arial"/>
          <w:sz w:val="21"/>
          <w:szCs w:val="21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originally</w:t>
      </w:r>
      <w:r>
        <w:rPr>
          <w:rFonts w:ascii="Arial" w:hAnsi="Arial" w:cs="Arial" w:eastAsia="Arial"/>
          <w:sz w:val="21"/>
          <w:szCs w:val="2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published</w:t>
      </w:r>
      <w:r>
        <w:rPr>
          <w:rFonts w:ascii="Arial" w:hAnsi="Arial" w:cs="Arial" w:eastAsia="Arial"/>
          <w:sz w:val="21"/>
          <w:szCs w:val="21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book</w:t>
      </w:r>
      <w:r>
        <w:rPr>
          <w:rFonts w:ascii="Arial" w:hAnsi="Arial" w:cs="Arial" w:eastAsia="Arial"/>
          <w:sz w:val="21"/>
          <w:szCs w:val="21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i/>
        </w:rPr>
        <w:t>Artificial</w:t>
      </w:r>
      <w:r>
        <w:rPr>
          <w:rFonts w:ascii="Arial" w:hAnsi="Arial" w:cs="Arial" w:eastAsia="Arial"/>
          <w:sz w:val="21"/>
          <w:szCs w:val="21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i/>
        </w:rPr>
        <w:t>Photosynthesis,</w:t>
      </w:r>
      <w:r>
        <w:rPr>
          <w:rFonts w:ascii="Arial" w:hAnsi="Arial" w:cs="Arial" w:eastAsia="Arial"/>
          <w:sz w:val="21"/>
          <w:szCs w:val="21"/>
          <w:spacing w:val="4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-8"/>
          <w:w w:val="103"/>
          <w:i/>
        </w:rPr>
        <w:t>V</w:t>
      </w:r>
      <w:r>
        <w:rPr>
          <w:rFonts w:ascii="Arial" w:hAnsi="Arial" w:cs="Arial" w:eastAsia="Arial"/>
          <w:sz w:val="21"/>
          <w:szCs w:val="21"/>
          <w:spacing w:val="0"/>
          <w:w w:val="103"/>
          <w:i/>
        </w:rPr>
        <w:t>olume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13" w:after="0" w:line="288" w:lineRule="exact"/>
        <w:ind w:left="334" w:right="314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38.800003pt;margin-top:78.040985pt;width:136.400009pt;height:205.71199pt;mso-position-horizontal-relative:page;mso-position-vertical-relative:paragraph;z-index:-1472" coordorigin="4776,1561" coordsize="2728,4114">
            <v:group style="position:absolute;left:4786;top:1571;width:2708;height:2" coordorigin="4786,1571" coordsize="2708,2">
              <v:shape style="position:absolute;left:4786;top:1571;width:2708;height:2" coordorigin="4786,1571" coordsize="2708,0" path="m4796,1571l7504,1571e" filled="f" stroked="t" strokeweight="1pt" strokecolor="#000000">
                <v:path arrowok="t"/>
              </v:shape>
            </v:group>
            <v:group style="position:absolute;left:7494;top:1571;width:2;height:4094" coordorigin="7494,1571" coordsize="2,4094">
              <v:shape style="position:absolute;left:7494;top:1571;width:2;height:4094" coordorigin="7494,1571" coordsize="0,4094" path="m7494,1581l7494,5675e" filled="f" stroked="t" strokeweight="1pt" strokecolor="#000000">
                <v:path arrowok="t"/>
              </v:shape>
            </v:group>
            <v:group style="position:absolute;left:4786;top:5665;width:2708;height:2" coordorigin="4786,5665" coordsize="2708,2">
              <v:shape style="position:absolute;left:4786;top:5665;width:2708;height:2" coordorigin="4786,5665" coordsize="2708,0" path="m4796,5665l7504,5665e" filled="f" stroked="t" strokeweight="1pt" strokecolor="#000000">
                <v:path arrowok="t"/>
              </v:shape>
            </v:group>
            <v:group style="position:absolute;left:4786;top:1571;width:2;height:4094" coordorigin="4786,1571" coordsize="2,4094">
              <v:shape style="position:absolute;left:4786;top:1571;width:2;height:4094" coordorigin="4786,1571" coordsize="0,4094" path="m4786,1581l4786,5675e" filled="f" stroked="t" strokeweight="1pt" strokecolor="#000000">
                <v:path arrowok="t"/>
              </v:shape>
              <v:shape style="position:absolute;left:4796;top:1581;width:2688;height:4074" type="#_x0000_t75">
                <v:imagedata r:id="rId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79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copy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attached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provided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Elsevier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author's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benefit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the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benefit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author's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institution,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non-commercial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research,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educational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use.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includes</w:t>
      </w:r>
      <w:r>
        <w:rPr>
          <w:rFonts w:ascii="Arial" w:hAnsi="Arial" w:cs="Arial" w:eastAsia="Arial"/>
          <w:sz w:val="21"/>
          <w:szCs w:val="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limitation</w:t>
      </w:r>
      <w:r>
        <w:rPr>
          <w:rFonts w:ascii="Arial" w:hAnsi="Arial" w:cs="Arial" w:eastAsia="Arial"/>
          <w:sz w:val="21"/>
          <w:szCs w:val="2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instruction</w:t>
      </w:r>
      <w:r>
        <w:rPr>
          <w:rFonts w:ascii="Arial" w:hAnsi="Arial" w:cs="Arial" w:eastAsia="Arial"/>
          <w:sz w:val="21"/>
          <w:szCs w:val="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institution,</w:t>
      </w:r>
      <w:r>
        <w:rPr>
          <w:rFonts w:ascii="Arial" w:hAnsi="Arial" w:cs="Arial" w:eastAsia="Arial"/>
          <w:sz w:val="21"/>
          <w:szCs w:val="21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distribution</w:t>
      </w:r>
      <w:r>
        <w:rPr>
          <w:rFonts w:ascii="Arial" w:hAnsi="Arial" w:cs="Arial" w:eastAsia="Arial"/>
          <w:sz w:val="21"/>
          <w:szCs w:val="21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to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specific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colleagues,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providing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copy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your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institution's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administrato</w:t>
      </w:r>
      <w:r>
        <w:rPr>
          <w:rFonts w:ascii="Arial" w:hAnsi="Arial" w:cs="Arial" w:eastAsia="Arial"/>
          <w:sz w:val="22"/>
          <w:szCs w:val="22"/>
          <w:spacing w:val="-12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78" w:lineRule="auto"/>
        <w:ind w:left="1796" w:right="177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other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uses,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reproduction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distribution,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including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limitation</w:t>
      </w:r>
      <w:r>
        <w:rPr>
          <w:rFonts w:ascii="Arial" w:hAnsi="Arial" w:cs="Arial" w:eastAsia="Arial"/>
          <w:sz w:val="21"/>
          <w:szCs w:val="2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commercial</w:t>
      </w:r>
      <w:r>
        <w:rPr>
          <w:rFonts w:ascii="Arial" w:hAnsi="Arial" w:cs="Arial" w:eastAsia="Arial"/>
          <w:sz w:val="21"/>
          <w:szCs w:val="2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reprints,</w:t>
      </w:r>
      <w:r>
        <w:rPr>
          <w:rFonts w:ascii="Arial" w:hAnsi="Arial" w:cs="Arial" w:eastAsia="Arial"/>
          <w:sz w:val="21"/>
          <w:szCs w:val="21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selling</w:t>
      </w:r>
      <w:r>
        <w:rPr>
          <w:rFonts w:ascii="Arial" w:hAnsi="Arial" w:cs="Arial" w:eastAsia="Arial"/>
          <w:sz w:val="21"/>
          <w:szCs w:val="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or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licensing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copies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access,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posting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open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internet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sites,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your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personal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institution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website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repositor</w:t>
      </w:r>
      <w:r>
        <w:rPr>
          <w:rFonts w:ascii="Arial" w:hAnsi="Arial" w:cs="Arial" w:eastAsia="Arial"/>
          <w:sz w:val="21"/>
          <w:szCs w:val="21"/>
          <w:spacing w:val="-16"/>
          <w:w w:val="100"/>
        </w:rPr>
        <w:t>y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prohibited.</w:t>
      </w:r>
      <w:r>
        <w:rPr>
          <w:rFonts w:ascii="Arial" w:hAnsi="Arial" w:cs="Arial" w:eastAsia="Arial"/>
          <w:sz w:val="21"/>
          <w:szCs w:val="21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exceptions,</w:t>
      </w:r>
      <w:r>
        <w:rPr>
          <w:rFonts w:ascii="Arial" w:hAnsi="Arial" w:cs="Arial" w:eastAsia="Arial"/>
          <w:sz w:val="21"/>
          <w:szCs w:val="21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permission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sought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through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Elsevie</w:t>
      </w:r>
      <w:r>
        <w:rPr>
          <w:rFonts w:ascii="Arial" w:hAnsi="Arial" w:cs="Arial" w:eastAsia="Arial"/>
          <w:sz w:val="22"/>
          <w:szCs w:val="22"/>
          <w:spacing w:val="8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9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permissions</w:t>
      </w:r>
      <w:r>
        <w:rPr>
          <w:rFonts w:ascii="Arial" w:hAnsi="Arial" w:cs="Arial" w:eastAsia="Arial"/>
          <w:sz w:val="21"/>
          <w:szCs w:val="21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site</w:t>
      </w:r>
      <w:r>
        <w:rPr>
          <w:rFonts w:ascii="Arial" w:hAnsi="Arial" w:cs="Arial" w:eastAsia="Arial"/>
          <w:sz w:val="21"/>
          <w:szCs w:val="21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at: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252" w:lineRule="exact"/>
        <w:ind w:left="1785" w:right="1764"/>
        <w:jc w:val="center"/>
        <w:rPr>
          <w:rFonts w:ascii="Arial" w:hAnsi="Arial" w:cs="Arial" w:eastAsia="Arial"/>
          <w:sz w:val="22"/>
          <w:szCs w:val="22"/>
        </w:rPr>
      </w:pPr>
      <w:rPr/>
      <w:hyperlink r:id="rId6">
        <w:r>
          <w:rPr>
            <w:rFonts w:ascii="Arial" w:hAnsi="Arial" w:cs="Arial" w:eastAsia="Arial"/>
            <w:sz w:val="22"/>
            <w:szCs w:val="22"/>
            <w:color w:val="0000FF"/>
            <w:w w:val="98"/>
          </w:rPr>
          <w:t>http://ww</w:t>
        </w:r>
        <w:r>
          <w:rPr>
            <w:rFonts w:ascii="Arial" w:hAnsi="Arial" w:cs="Arial" w:eastAsia="Arial"/>
            <w:sz w:val="22"/>
            <w:szCs w:val="22"/>
            <w:color w:val="0000FF"/>
            <w:spacing w:val="-12"/>
            <w:w w:val="98"/>
          </w:rPr>
          <w:t>w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9"/>
          </w:rPr>
          <w:t>.elsevie</w:t>
        </w:r>
        <w:r>
          <w:rPr>
            <w:rFonts w:ascii="Arial" w:hAnsi="Arial" w:cs="Arial" w:eastAsia="Arial"/>
            <w:sz w:val="22"/>
            <w:szCs w:val="22"/>
            <w:color w:val="0000FF"/>
            <w:spacing w:val="-12"/>
            <w:w w:val="99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9"/>
          </w:rPr>
          <w:t>.com/locate/permissionusematerial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302" w:right="28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From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Stokkum,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M.,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Ravensbergen,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J.,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Snellenburg,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J.,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Grondelle,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R.,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Pillai,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Moore,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Gust,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D.,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Moore,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L.,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Kennis,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(2016).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80" w:right="5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Resolving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Energy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Electron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ransfer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Processes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Dyads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With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Help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Global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1319" w:right="1299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-24"/>
          <w:w w:val="100"/>
        </w:rPr>
        <w:t>T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arget</w:t>
      </w:r>
      <w:r>
        <w:rPr>
          <w:rFonts w:ascii="Arial" w:hAnsi="Arial" w:cs="Arial" w:eastAsia="Arial"/>
          <w:sz w:val="21"/>
          <w:szCs w:val="21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Analysis.</w:t>
      </w:r>
      <w:r>
        <w:rPr>
          <w:rFonts w:ascii="Arial" w:hAnsi="Arial" w:cs="Arial" w:eastAsia="Arial"/>
          <w:sz w:val="21"/>
          <w:szCs w:val="21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R.</w:t>
      </w:r>
      <w:r>
        <w:rPr>
          <w:rFonts w:ascii="Arial" w:hAnsi="Arial" w:cs="Arial" w:eastAsia="Arial"/>
          <w:sz w:val="21"/>
          <w:szCs w:val="21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Bruno</w:t>
      </w:r>
      <w:r>
        <w:rPr>
          <w:rFonts w:ascii="Arial" w:hAnsi="Arial" w:cs="Arial" w:eastAsia="Arial"/>
          <w:sz w:val="21"/>
          <w:szCs w:val="21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(Ed.),</w:t>
      </w:r>
      <w:r>
        <w:rPr>
          <w:rFonts w:ascii="Arial" w:hAnsi="Arial" w:cs="Arial" w:eastAsia="Arial"/>
          <w:sz w:val="21"/>
          <w:szCs w:val="21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i/>
        </w:rPr>
        <w:t>Artiﬁcial</w:t>
      </w:r>
      <w:r>
        <w:rPr>
          <w:rFonts w:ascii="Arial" w:hAnsi="Arial" w:cs="Arial" w:eastAsia="Arial"/>
          <w:sz w:val="21"/>
          <w:szCs w:val="21"/>
          <w:spacing w:val="2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i/>
        </w:rPr>
        <w:t>Photosynthesis</w:t>
      </w:r>
      <w:r>
        <w:rPr>
          <w:rFonts w:ascii="Arial" w:hAnsi="Arial" w:cs="Arial" w:eastAsia="Arial"/>
          <w:sz w:val="21"/>
          <w:szCs w:val="21"/>
          <w:spacing w:val="4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3"/>
        </w:rPr>
        <w:t>(pp.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37" w:after="0" w:line="240" w:lineRule="auto"/>
        <w:ind w:left="3873" w:right="385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9"/>
        </w:rPr>
        <w:t>169–192).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5" w:after="0" w:line="240" w:lineRule="auto"/>
        <w:ind w:left="3261" w:right="324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ISBN: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9780128032893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5" w:after="0" w:line="240" w:lineRule="auto"/>
        <w:ind w:left="1953" w:right="193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Copyright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©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2016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Elsevier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Ltd.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rights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reserved.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5" w:after="0" w:line="240" w:lineRule="auto"/>
        <w:ind w:left="3577" w:right="355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Academic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Press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0" w:bottom="280" w:left="172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65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3"/>
        </w:rPr>
        <w:t>CHAPTER</w:t>
      </w:r>
      <w:r>
        <w:rPr>
          <w:rFonts w:ascii="Arial" w:hAnsi="Arial" w:cs="Arial" w:eastAsia="Arial"/>
          <w:sz w:val="18"/>
          <w:szCs w:val="18"/>
          <w:spacing w:val="12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0" w:lineRule="auto"/>
        <w:ind w:left="155" w:right="365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62.792999pt;margin-top:-59.62606pt;width:323.080095pt;height:42.725pt;mso-position-horizontal-relative:page;mso-position-vertical-relative:paragraph;z-index:-1471" coordorigin="1256,-1193" coordsize="6462,855">
            <v:group style="position:absolute;left:1455;top:-976;width:6257;height:2" coordorigin="1455,-976" coordsize="6257,2">
              <v:shape style="position:absolute;left:1455;top:-976;width:6257;height:2" coordorigin="1455,-976" coordsize="6257,0" path="m1455,-976l7711,-976e" filled="f" stroked="t" strokeweight=".61019pt" strokecolor="#000000">
                <v:path arrowok="t"/>
              </v:shape>
            </v:group>
            <v:group style="position:absolute;left:1261;top:-1188;width:418;height:845" coordorigin="1261,-1188" coordsize="418,845">
              <v:shape style="position:absolute;left:1261;top:-1188;width:418;height:845" coordorigin="1261,-1188" coordsize="418,845" path="m1261,-1188l1261,-976,1478,-766,1264,-541,1263,-343,1679,-766,1261,-1188e" filled="t" fillcolor="#C7C8CA" stroked="f">
                <v:path arrowok="t"/>
                <v:fill/>
              </v:shape>
            </v:group>
            <v:group style="position:absolute;left:1261;top:-1188;width:418;height:845" coordorigin="1261,-1188" coordsize="418,845">
              <v:shape style="position:absolute;left:1261;top:-1188;width:418;height:845" coordorigin="1261,-1188" coordsize="418,845" path="m1263,-343l1679,-766,1261,-1188,1261,-976,1478,-766,1264,-541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4"/>
          <w:szCs w:val="44"/>
          <w:spacing w:val="0"/>
          <w:w w:val="94"/>
        </w:rPr>
        <w:t>Resolving</w:t>
      </w:r>
      <w:r>
        <w:rPr>
          <w:rFonts w:ascii="Arial" w:hAnsi="Arial" w:cs="Arial" w:eastAsia="Arial"/>
          <w:sz w:val="44"/>
          <w:szCs w:val="44"/>
          <w:spacing w:val="18"/>
          <w:w w:val="94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94"/>
        </w:rPr>
        <w:t>Energy</w:t>
      </w:r>
      <w:r>
        <w:rPr>
          <w:rFonts w:ascii="Arial" w:hAnsi="Arial" w:cs="Arial" w:eastAsia="Arial"/>
          <w:sz w:val="44"/>
          <w:szCs w:val="44"/>
          <w:spacing w:val="17"/>
          <w:w w:val="94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and</w:t>
      </w:r>
      <w:r>
        <w:rPr>
          <w:rFonts w:ascii="Arial" w:hAnsi="Arial" w:cs="Arial" w:eastAsia="Arial"/>
          <w:sz w:val="44"/>
          <w:szCs w:val="44"/>
          <w:spacing w:val="-12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Electron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90"/>
        </w:rPr>
        <w:t>Transfer</w:t>
      </w:r>
      <w:r>
        <w:rPr>
          <w:rFonts w:ascii="Arial" w:hAnsi="Arial" w:cs="Arial" w:eastAsia="Arial"/>
          <w:sz w:val="44"/>
          <w:szCs w:val="44"/>
          <w:spacing w:val="62"/>
          <w:w w:val="9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90"/>
        </w:rPr>
        <w:t>Processes</w:t>
      </w:r>
      <w:r>
        <w:rPr>
          <w:rFonts w:ascii="Arial" w:hAnsi="Arial" w:cs="Arial" w:eastAsia="Arial"/>
          <w:sz w:val="44"/>
          <w:szCs w:val="44"/>
          <w:spacing w:val="-23"/>
          <w:w w:val="9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in</w:t>
      </w:r>
      <w:r>
        <w:rPr>
          <w:rFonts w:ascii="Arial" w:hAnsi="Arial" w:cs="Arial" w:eastAsia="Arial"/>
          <w:sz w:val="44"/>
          <w:szCs w:val="44"/>
          <w:spacing w:val="-6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93"/>
        </w:rPr>
        <w:t>Dyads</w:t>
      </w:r>
      <w:r>
        <w:rPr>
          <w:rFonts w:ascii="Arial" w:hAnsi="Arial" w:cs="Arial" w:eastAsia="Arial"/>
          <w:sz w:val="44"/>
          <w:szCs w:val="44"/>
          <w:spacing w:val="-7"/>
          <w:w w:val="93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With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the</w:t>
      </w:r>
      <w:r>
        <w:rPr>
          <w:rFonts w:ascii="Arial" w:hAnsi="Arial" w:cs="Arial" w:eastAsia="Arial"/>
          <w:sz w:val="44"/>
          <w:szCs w:val="44"/>
          <w:spacing w:val="16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Help</w:t>
      </w:r>
      <w:r>
        <w:rPr>
          <w:rFonts w:ascii="Arial" w:hAnsi="Arial" w:cs="Arial" w:eastAsia="Arial"/>
          <w:sz w:val="44"/>
          <w:szCs w:val="44"/>
          <w:spacing w:val="-17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of</w:t>
      </w:r>
      <w:r>
        <w:rPr>
          <w:rFonts w:ascii="Arial" w:hAnsi="Arial" w:cs="Arial" w:eastAsia="Arial"/>
          <w:sz w:val="44"/>
          <w:szCs w:val="44"/>
          <w:spacing w:val="24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Global</w:t>
      </w:r>
      <w:r>
        <w:rPr>
          <w:rFonts w:ascii="Arial" w:hAnsi="Arial" w:cs="Arial" w:eastAsia="Arial"/>
          <w:sz w:val="44"/>
          <w:szCs w:val="44"/>
          <w:spacing w:val="-42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and</w:t>
      </w:r>
      <w:r>
        <w:rPr>
          <w:rFonts w:ascii="Arial" w:hAnsi="Arial" w:cs="Arial" w:eastAsia="Arial"/>
          <w:sz w:val="44"/>
          <w:szCs w:val="44"/>
          <w:spacing w:val="-11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Target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100"/>
        </w:rPr>
        <w:t>Analysi</w:t>
      </w:r>
      <w:r>
        <w:rPr>
          <w:rFonts w:ascii="Arial" w:hAnsi="Arial" w:cs="Arial" w:eastAsia="Arial"/>
          <w:sz w:val="44"/>
          <w:szCs w:val="44"/>
          <w:spacing w:val="1"/>
          <w:w w:val="100"/>
        </w:rPr>
        <w:t>s</w:t>
      </w:r>
      <w:r>
        <w:rPr>
          <w:rFonts w:ascii="Arial" w:hAnsi="Arial" w:cs="Arial" w:eastAsia="Arial"/>
          <w:sz w:val="29"/>
          <w:szCs w:val="29"/>
          <w:color w:val="007FAC"/>
          <w:spacing w:val="0"/>
          <w:w w:val="100"/>
          <w:position w:val="19"/>
        </w:rPr>
        <w:t>a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0"/>
        </w:rPr>
        <w:t>I.H.M.</w:t>
      </w:r>
      <w:r>
        <w:rPr>
          <w:rFonts w:ascii="Arial" w:hAnsi="Arial" w:cs="Arial" w:eastAsia="Arial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Stokkum</w:t>
      </w:r>
      <w:r>
        <w:rPr>
          <w:rFonts w:ascii="Arial" w:hAnsi="Arial" w:cs="Arial" w:eastAsia="Arial"/>
          <w:sz w:val="22"/>
          <w:szCs w:val="22"/>
          <w:color w:val="007FAC"/>
          <w:spacing w:val="1"/>
          <w:w w:val="109"/>
        </w:rPr>
        <w:t>*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96"/>
          <w:position w:val="10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-22"/>
          <w:w w:val="100"/>
          <w:position w:val="10"/>
        </w:rPr>
        <w:t> </w:t>
      </w:r>
      <w:r>
        <w:rPr>
          <w:rFonts w:ascii="Arial" w:hAnsi="Arial" w:cs="Arial" w:eastAsia="Arial"/>
          <w:sz w:val="14"/>
          <w:szCs w:val="14"/>
          <w:color w:val="007FAC"/>
          <w:spacing w:val="0"/>
          <w:w w:val="90"/>
          <w:position w:val="10"/>
        </w:rPr>
        <w:t>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22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Ravensberg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color w:val="007FAC"/>
          <w:spacing w:val="-1"/>
          <w:w w:val="90"/>
          <w:position w:val="0"/>
        </w:rPr>
        <w:t>*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9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8"/>
          <w:position w:val="0"/>
        </w:rPr>
        <w:t>J.J.</w:t>
      </w:r>
      <w:r>
        <w:rPr>
          <w:rFonts w:ascii="Arial" w:hAnsi="Arial" w:cs="Arial" w:eastAsia="Arial"/>
          <w:sz w:val="22"/>
          <w:szCs w:val="22"/>
          <w:color w:val="000000"/>
          <w:spacing w:val="17"/>
          <w:w w:val="78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  <w:position w:val="0"/>
        </w:rPr>
        <w:t>Snellenbur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  <w:position w:val="0"/>
        </w:rPr>
        <w:t>g</w:t>
      </w:r>
      <w:r>
        <w:rPr>
          <w:rFonts w:ascii="Arial" w:hAnsi="Arial" w:cs="Arial" w:eastAsia="Arial"/>
          <w:sz w:val="22"/>
          <w:szCs w:val="22"/>
          <w:color w:val="007FAC"/>
          <w:spacing w:val="1"/>
          <w:w w:val="109"/>
          <w:position w:val="0"/>
        </w:rPr>
        <w:t>*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2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" w:after="0" w:line="262" w:lineRule="auto"/>
        <w:ind w:left="155" w:right="72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8"/>
        </w:rPr>
        <w:t>R.</w:t>
      </w:r>
      <w:r>
        <w:rPr>
          <w:rFonts w:ascii="Arial" w:hAnsi="Arial" w:cs="Arial" w:eastAsia="Arial"/>
          <w:sz w:val="22"/>
          <w:szCs w:val="22"/>
          <w:spacing w:val="18"/>
          <w:w w:val="7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Grondell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7FAC"/>
          <w:spacing w:val="-1"/>
          <w:w w:val="91"/>
        </w:rPr>
        <w:t>*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-18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Pillai</w:t>
      </w:r>
      <w:r>
        <w:rPr>
          <w:rFonts w:ascii="Arial" w:hAnsi="Arial" w:cs="Arial" w:eastAsia="Arial"/>
          <w:sz w:val="14"/>
          <w:szCs w:val="14"/>
          <w:color w:val="007FAC"/>
          <w:spacing w:val="0"/>
          <w:w w:val="91"/>
          <w:position w:val="1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T.A.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Moore</w:t>
      </w:r>
      <w:r>
        <w:rPr>
          <w:rFonts w:ascii="Arial" w:hAnsi="Arial" w:cs="Arial" w:eastAsia="Arial"/>
          <w:sz w:val="14"/>
          <w:szCs w:val="14"/>
          <w:color w:val="007FAC"/>
          <w:spacing w:val="0"/>
          <w:w w:val="91"/>
          <w:position w:val="1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7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Gust</w:t>
      </w:r>
      <w:r>
        <w:rPr>
          <w:rFonts w:ascii="Arial" w:hAnsi="Arial" w:cs="Arial" w:eastAsia="Arial"/>
          <w:sz w:val="14"/>
          <w:szCs w:val="14"/>
          <w:color w:val="007FAC"/>
          <w:spacing w:val="0"/>
          <w:w w:val="91"/>
          <w:position w:val="1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2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  <w:position w:val="0"/>
        </w:rPr>
        <w:t>A.L.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8"/>
          <w:position w:val="0"/>
        </w:rPr>
        <w:t>Moore</w:t>
      </w:r>
      <w:r>
        <w:rPr>
          <w:rFonts w:ascii="Arial" w:hAnsi="Arial" w:cs="Arial" w:eastAsia="Arial"/>
          <w:sz w:val="14"/>
          <w:szCs w:val="14"/>
          <w:color w:val="007FAC"/>
          <w:spacing w:val="0"/>
          <w:w w:val="102"/>
          <w:position w:val="10"/>
        </w:rPr>
        <w:t>x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2"/>
          <w:position w:val="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6"/>
          <w:position w:val="0"/>
        </w:rPr>
        <w:t>J.T.M.</w:t>
      </w:r>
      <w:r>
        <w:rPr>
          <w:rFonts w:ascii="Arial" w:hAnsi="Arial" w:cs="Arial" w:eastAsia="Arial"/>
          <w:sz w:val="22"/>
          <w:szCs w:val="22"/>
          <w:color w:val="000000"/>
          <w:spacing w:val="14"/>
          <w:w w:val="86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Kennis</w:t>
      </w:r>
      <w:r>
        <w:rPr>
          <w:rFonts w:ascii="Arial" w:hAnsi="Arial" w:cs="Arial" w:eastAsia="Arial"/>
          <w:sz w:val="22"/>
          <w:szCs w:val="22"/>
          <w:color w:val="007FAC"/>
          <w:spacing w:val="0"/>
          <w:w w:val="100"/>
          <w:position w:val="0"/>
        </w:rPr>
        <w:t>*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*Vrije</w:t>
      </w:r>
      <w:r>
        <w:rPr>
          <w:rFonts w:ascii="Times New Roman" w:hAnsi="Times New Roman" w:cs="Times New Roman" w:eastAsia="Times New Roman"/>
          <w:sz w:val="15"/>
          <w:szCs w:val="1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Universiteit,</w:t>
      </w:r>
      <w:r>
        <w:rPr>
          <w:rFonts w:ascii="Times New Roman" w:hAnsi="Times New Roman" w:cs="Times New Roman" w:eastAsia="Times New Roman"/>
          <w:sz w:val="15"/>
          <w:szCs w:val="1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5"/>
        </w:rPr>
        <w:t>Amsterdam,</w:t>
      </w:r>
      <w:r>
        <w:rPr>
          <w:rFonts w:ascii="Times New Roman" w:hAnsi="Times New Roman" w:cs="Times New Roman" w:eastAsia="Times New Roman"/>
          <w:sz w:val="15"/>
          <w:szCs w:val="15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Netherl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65" w:lineRule="exact"/>
        <w:ind w:left="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94"/>
          <w:position w:val="6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4"/>
          <w:position w:val="0"/>
        </w:rPr>
        <w:t>Arizona</w:t>
      </w:r>
      <w:r>
        <w:rPr>
          <w:rFonts w:ascii="Times New Roman" w:hAnsi="Times New Roman" w:cs="Times New Roman" w:eastAsia="Times New Roman"/>
          <w:sz w:val="15"/>
          <w:szCs w:val="15"/>
          <w:spacing w:val="1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15"/>
          <w:szCs w:val="15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6"/>
          <w:position w:val="0"/>
        </w:rPr>
        <w:t>University,</w:t>
      </w:r>
      <w:r>
        <w:rPr>
          <w:rFonts w:ascii="Times New Roman" w:hAnsi="Times New Roman" w:cs="Times New Roman" w:eastAsia="Times New Roman"/>
          <w:sz w:val="15"/>
          <w:szCs w:val="15"/>
          <w:spacing w:val="10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Tempe,</w:t>
      </w:r>
      <w:r>
        <w:rPr>
          <w:rFonts w:ascii="Times New Roman" w:hAnsi="Times New Roman" w:cs="Times New Roman" w:eastAsia="Times New Roman"/>
          <w:sz w:val="15"/>
          <w:szCs w:val="15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AZ,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United</w:t>
      </w:r>
      <w:r>
        <w:rPr>
          <w:rFonts w:ascii="Times New Roman" w:hAnsi="Times New Roman" w:cs="Times New Roman" w:eastAsia="Times New Roman"/>
          <w:sz w:val="15"/>
          <w:szCs w:val="15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States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73" w:lineRule="exact"/>
        <w:ind w:left="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Correspo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ding</w:t>
      </w:r>
      <w:r>
        <w:rPr>
          <w:rFonts w:ascii="Times New Roman" w:hAnsi="Times New Roman" w:cs="Times New Roman" w:eastAsia="Times New Roman"/>
          <w:sz w:val="15"/>
          <w:szCs w:val="1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author: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E-mail:</w:t>
      </w:r>
      <w:r>
        <w:rPr>
          <w:rFonts w:ascii="Times New Roman" w:hAnsi="Times New Roman" w:cs="Times New Roman" w:eastAsia="Times New Roman"/>
          <w:sz w:val="15"/>
          <w:szCs w:val="15"/>
          <w:spacing w:val="-10"/>
          <w:w w:val="100"/>
          <w:position w:val="0"/>
        </w:rPr>
        <w:t> </w:t>
      </w:r>
      <w:hyperlink r:id="rId9">
        <w:r>
          <w:rPr>
            <w:rFonts w:ascii="Times New Roman" w:hAnsi="Times New Roman" w:cs="Times New Roman" w:eastAsia="Times New Roman"/>
            <w:sz w:val="15"/>
            <w:szCs w:val="15"/>
            <w:spacing w:val="0"/>
            <w:w w:val="100"/>
            <w:position w:val="0"/>
          </w:rPr>
          <w:t>i.h.m.van.st</w:t>
        </w:r>
        <w:r>
          <w:rPr>
            <w:rFonts w:ascii="Times New Roman" w:hAnsi="Times New Roman" w:cs="Times New Roman" w:eastAsia="Times New Roman"/>
            <w:sz w:val="15"/>
            <w:szCs w:val="15"/>
            <w:spacing w:val="2"/>
            <w:w w:val="100"/>
            <w:position w:val="0"/>
          </w:rPr>
          <w:t>o</w:t>
        </w:r>
      </w:hyperlink>
      <w:hyperlink r:id="rId10">
        <w:r>
          <w:rPr>
            <w:rFonts w:ascii="Times New Roman" w:hAnsi="Times New Roman" w:cs="Times New Roman" w:eastAsia="Times New Roman"/>
            <w:sz w:val="15"/>
            <w:szCs w:val="15"/>
            <w:spacing w:val="0"/>
            <w:w w:val="100"/>
            <w:position w:val="0"/>
          </w:rPr>
          <w:t>kkum@vu.nl</w:t>
        </w:r>
        <w:r>
          <w:rPr>
            <w:rFonts w:ascii="Times New Roman" w:hAnsi="Times New Roman" w:cs="Times New Roman" w:eastAsia="Times New Roman"/>
            <w:sz w:val="15"/>
            <w:szCs w:val="15"/>
            <w:spacing w:val="0"/>
            <w:w w:val="100"/>
            <w:position w:val="0"/>
          </w:rPr>
        </w:r>
      </w:hyperlink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Contents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7.447996" w:type="dxa"/>
      </w:tblPr>
      <w:tblGrid/>
      <w:tr>
        <w:trPr>
          <w:trHeight w:val="305" w:hRule="exact"/>
        </w:trPr>
        <w:tc>
          <w:tcPr>
            <w:tcW w:w="2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4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1.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5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5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Introduction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5"/>
              </w:rPr>
              <w:t>170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54" w:hRule="exact"/>
        </w:trPr>
        <w:tc>
          <w:tcPr>
            <w:tcW w:w="22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3" w:lineRule="exact"/>
              <w:ind w:left="4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2.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5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3" w:lineRule="exact"/>
              <w:ind w:left="5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Methodology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79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3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85"/>
              </w:rPr>
              <w:t>174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spacing w:before="0" w:after="0" w:line="178" w:lineRule="exact"/>
        <w:ind w:left="396" w:right="1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2.1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Model-Based</w:t>
      </w:r>
      <w:r>
        <w:rPr>
          <w:rFonts w:ascii="Arial" w:hAnsi="Arial" w:cs="Arial" w:eastAsia="Arial"/>
          <w:sz w:val="18"/>
          <w:szCs w:val="18"/>
          <w:spacing w:val="23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Data</w:t>
      </w:r>
      <w:r>
        <w:rPr>
          <w:rFonts w:ascii="Arial" w:hAnsi="Arial" w:cs="Arial" w:eastAsia="Arial"/>
          <w:sz w:val="18"/>
          <w:szCs w:val="18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                                                                  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174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396" w:right="1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2.2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Modelling</w:t>
      </w:r>
      <w:r>
        <w:rPr>
          <w:rFonts w:ascii="Arial" w:hAnsi="Arial" w:cs="Arial" w:eastAsia="Arial"/>
          <w:sz w:val="18"/>
          <w:szCs w:val="18"/>
          <w:spacing w:val="40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an</w:t>
      </w:r>
      <w:r>
        <w:rPr>
          <w:rFonts w:ascii="Arial" w:hAnsi="Arial" w:cs="Arial" w:eastAsia="Arial"/>
          <w:sz w:val="18"/>
          <w:szCs w:val="18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Exponential</w:t>
      </w:r>
      <w:r>
        <w:rPr>
          <w:rFonts w:ascii="Arial" w:hAnsi="Arial" w:cs="Arial" w:eastAsia="Arial"/>
          <w:sz w:val="18"/>
          <w:szCs w:val="18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                                                           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396" w:right="1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2.3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Global</w:t>
      </w:r>
      <w:r>
        <w:rPr>
          <w:rFonts w:ascii="Arial" w:hAnsi="Arial" w:cs="Arial" w:eastAsia="Arial"/>
          <w:sz w:val="18"/>
          <w:szCs w:val="18"/>
          <w:spacing w:val="1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Target</w:t>
      </w:r>
      <w:r>
        <w:rPr>
          <w:rFonts w:ascii="Arial" w:hAnsi="Arial" w:cs="Arial" w:eastAsia="Arial"/>
          <w:sz w:val="18"/>
          <w:szCs w:val="18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                                                                  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175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157" w:right="-20"/>
        <w:jc w:val="left"/>
        <w:tabs>
          <w:tab w:pos="6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3.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Applications</w:t>
      </w:r>
      <w:r>
        <w:rPr>
          <w:rFonts w:ascii="Arial" w:hAnsi="Arial" w:cs="Arial" w:eastAsia="Arial"/>
          <w:sz w:val="18"/>
          <w:szCs w:val="18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Synthetic</w:t>
      </w:r>
      <w:r>
        <w:rPr>
          <w:rFonts w:ascii="Arial" w:hAnsi="Arial" w:cs="Arial" w:eastAsia="Arial"/>
          <w:sz w:val="18"/>
          <w:szCs w:val="18"/>
          <w:spacing w:val="34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Systems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396" w:right="1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3.1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Dyad</w:t>
      </w:r>
      <w:r>
        <w:rPr>
          <w:rFonts w:ascii="Arial" w:hAnsi="Arial" w:cs="Arial" w:eastAsia="Arial"/>
          <w:sz w:val="18"/>
          <w:szCs w:val="18"/>
          <w:spacing w:val="1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178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396" w:right="18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3.2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Dyad</w:t>
      </w:r>
      <w:r>
        <w:rPr>
          <w:rFonts w:ascii="Arial" w:hAnsi="Arial" w:cs="Arial" w:eastAsia="Arial"/>
          <w:sz w:val="18"/>
          <w:szCs w:val="18"/>
          <w:spacing w:val="1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                                                                                                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184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157" w:right="-20"/>
        <w:jc w:val="left"/>
        <w:tabs>
          <w:tab w:pos="6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4.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Conclusion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155" w:right="-20"/>
        <w:jc w:val="left"/>
        <w:tabs>
          <w:tab w:pos="6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Acknowledgements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22" w:after="0" w:line="240" w:lineRule="auto"/>
        <w:ind w:left="155" w:right="-20"/>
        <w:jc w:val="left"/>
        <w:tabs>
          <w:tab w:pos="6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3"/>
        </w:rPr>
        <w:t>References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Abstract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5" w:lineRule="auto"/>
        <w:ind w:left="455" w:right="17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any</w:t>
      </w:r>
      <w:r>
        <w:rPr>
          <w:rFonts w:ascii="Arial" w:hAnsi="Arial" w:cs="Arial" w:eastAsia="Arial"/>
          <w:sz w:val="18"/>
          <w:szCs w:val="18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photosynthetic/photocatalytic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device,</w:t>
      </w:r>
      <w:r>
        <w:rPr>
          <w:rFonts w:ascii="Arial" w:hAnsi="Arial" w:cs="Arial" w:eastAsia="Arial"/>
          <w:sz w:val="18"/>
          <w:szCs w:val="18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multiple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steps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are</w:t>
      </w:r>
      <w:r>
        <w:rPr>
          <w:rFonts w:ascii="Arial" w:hAnsi="Arial" w:cs="Arial" w:eastAsia="Arial"/>
          <w:sz w:val="18"/>
          <w:szCs w:val="18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required</w:t>
      </w:r>
      <w:r>
        <w:rPr>
          <w:rFonts w:ascii="Arial" w:hAnsi="Arial" w:cs="Arial" w:eastAsia="Arial"/>
          <w:sz w:val="18"/>
          <w:szCs w:val="18"/>
          <w:spacing w:val="2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between</w:t>
      </w:r>
      <w:r>
        <w:rPr>
          <w:rFonts w:ascii="Arial" w:hAnsi="Arial" w:cs="Arial" w:eastAsia="Arial"/>
          <w:sz w:val="18"/>
          <w:szCs w:val="18"/>
          <w:spacing w:val="4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arrival</w:t>
      </w:r>
      <w:r>
        <w:rPr>
          <w:rFonts w:ascii="Arial" w:hAnsi="Arial" w:cs="Arial" w:eastAsia="Arial"/>
          <w:sz w:val="18"/>
          <w:szCs w:val="18"/>
          <w:spacing w:val="15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a</w:t>
      </w:r>
      <w:r>
        <w:rPr>
          <w:rFonts w:ascii="Arial" w:hAnsi="Arial" w:cs="Arial" w:eastAsia="Arial"/>
          <w:sz w:val="18"/>
          <w:szCs w:val="18"/>
          <w:spacing w:val="14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solar</w:t>
      </w:r>
      <w:r>
        <w:rPr>
          <w:rFonts w:ascii="Arial" w:hAnsi="Arial" w:cs="Arial" w:eastAsia="Arial"/>
          <w:sz w:val="18"/>
          <w:szCs w:val="18"/>
          <w:spacing w:val="26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photon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formation</w:t>
      </w:r>
      <w:r>
        <w:rPr>
          <w:rFonts w:ascii="Arial" w:hAnsi="Arial" w:cs="Arial" w:eastAsia="Arial"/>
          <w:sz w:val="18"/>
          <w:szCs w:val="18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spacing w:val="9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stable</w:t>
      </w:r>
      <w:r>
        <w:rPr>
          <w:rFonts w:ascii="Arial" w:hAnsi="Arial" w:cs="Arial" w:eastAsia="Arial"/>
          <w:sz w:val="18"/>
          <w:szCs w:val="18"/>
          <w:spacing w:val="20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product.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Here</w:t>
      </w:r>
      <w:r>
        <w:rPr>
          <w:rFonts w:ascii="Arial" w:hAnsi="Arial" w:cs="Arial" w:eastAsia="Arial"/>
          <w:sz w:val="18"/>
          <w:szCs w:val="18"/>
          <w:spacing w:val="15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explain</w:t>
      </w:r>
      <w:r>
        <w:rPr>
          <w:rFonts w:ascii="Arial" w:hAnsi="Arial" w:cs="Arial" w:eastAsia="Arial"/>
          <w:sz w:val="18"/>
          <w:szCs w:val="18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demonstrate</w:t>
      </w:r>
      <w:r>
        <w:rPr>
          <w:rFonts w:ascii="Arial" w:hAnsi="Arial" w:cs="Arial" w:eastAsia="Arial"/>
          <w:sz w:val="18"/>
          <w:szCs w:val="18"/>
          <w:spacing w:val="28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target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analysis</w:t>
      </w:r>
      <w:r>
        <w:rPr>
          <w:rFonts w:ascii="Arial" w:hAnsi="Arial" w:cs="Arial" w:eastAsia="Arial"/>
          <w:sz w:val="18"/>
          <w:szCs w:val="18"/>
          <w:spacing w:val="34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methodology</w:t>
      </w:r>
      <w:r>
        <w:rPr>
          <w:rFonts w:ascii="Arial" w:hAnsi="Arial" w:cs="Arial" w:eastAsia="Arial"/>
          <w:sz w:val="18"/>
          <w:szCs w:val="18"/>
          <w:spacing w:val="28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develop</w:t>
      </w:r>
      <w:r>
        <w:rPr>
          <w:rFonts w:ascii="Arial" w:hAnsi="Arial" w:cs="Arial" w:eastAsia="Arial"/>
          <w:sz w:val="18"/>
          <w:szCs w:val="18"/>
          <w:spacing w:val="3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minimal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models,</w:t>
      </w:r>
      <w:r>
        <w:rPr>
          <w:rFonts w:ascii="Arial" w:hAnsi="Arial" w:cs="Arial" w:eastAsia="Arial"/>
          <w:sz w:val="18"/>
          <w:szCs w:val="18"/>
          <w:spacing w:val="3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identify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steps</w:t>
      </w:r>
      <w:r>
        <w:rPr>
          <w:rFonts w:ascii="Arial" w:hAnsi="Arial" w:cs="Arial" w:eastAsia="Arial"/>
          <w:sz w:val="18"/>
          <w:szCs w:val="18"/>
          <w:spacing w:val="25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estimate</w:t>
      </w:r>
      <w:r>
        <w:rPr>
          <w:rFonts w:ascii="Arial" w:hAnsi="Arial" w:cs="Arial" w:eastAsia="Arial"/>
          <w:sz w:val="18"/>
          <w:szCs w:val="18"/>
          <w:spacing w:val="22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parameters</w:t>
      </w:r>
      <w:r>
        <w:rPr>
          <w:rFonts w:ascii="Arial" w:hAnsi="Arial" w:cs="Arial" w:eastAsia="Arial"/>
          <w:sz w:val="18"/>
          <w:szCs w:val="18"/>
          <w:spacing w:val="25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characterize</w:t>
      </w:r>
      <w:r>
        <w:rPr>
          <w:rFonts w:ascii="Arial" w:hAnsi="Arial" w:cs="Arial" w:eastAsia="Arial"/>
          <w:sz w:val="18"/>
          <w:szCs w:val="18"/>
          <w:spacing w:val="16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energy</w:t>
      </w:r>
      <w:r>
        <w:rPr>
          <w:rFonts w:ascii="Arial" w:hAnsi="Arial" w:cs="Arial" w:eastAsia="Arial"/>
          <w:sz w:val="18"/>
          <w:szCs w:val="18"/>
          <w:spacing w:val="35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converting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21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devices.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With</w:t>
      </w:r>
      <w:r>
        <w:rPr>
          <w:rFonts w:ascii="Arial" w:hAnsi="Arial" w:cs="Arial" w:eastAsia="Arial"/>
          <w:sz w:val="18"/>
          <w:szCs w:val="18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this</w:t>
      </w:r>
      <w:r>
        <w:rPr>
          <w:rFonts w:ascii="Arial" w:hAnsi="Arial" w:cs="Arial" w:eastAsia="Arial"/>
          <w:sz w:val="18"/>
          <w:szCs w:val="18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modelling</w:t>
      </w:r>
      <w:r>
        <w:rPr>
          <w:rFonts w:ascii="Arial" w:hAnsi="Arial" w:cs="Arial" w:eastAsia="Arial"/>
          <w:sz w:val="18"/>
          <w:szCs w:val="18"/>
          <w:spacing w:val="24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tool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molecular</w:t>
      </w:r>
      <w:r>
        <w:rPr>
          <w:rFonts w:ascii="Arial" w:hAnsi="Arial" w:cs="Arial" w:eastAsia="Arial"/>
          <w:sz w:val="18"/>
          <w:szCs w:val="18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mechanisms</w:t>
      </w:r>
      <w:r>
        <w:rPr>
          <w:rFonts w:ascii="Arial" w:hAnsi="Arial" w:cs="Arial" w:eastAsia="Arial"/>
          <w:sz w:val="18"/>
          <w:szCs w:val="18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loss</w:t>
      </w:r>
      <w:r>
        <w:rPr>
          <w:rFonts w:ascii="Arial" w:hAnsi="Arial" w:cs="Arial" w:eastAsia="Arial"/>
          <w:sz w:val="18"/>
          <w:szCs w:val="18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processes</w:t>
      </w:r>
      <w:r>
        <w:rPr>
          <w:rFonts w:ascii="Arial" w:hAnsi="Arial" w:cs="Arial" w:eastAsia="Arial"/>
          <w:sz w:val="18"/>
          <w:szCs w:val="18"/>
          <w:spacing w:val="-12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can</w:t>
      </w:r>
      <w:r>
        <w:rPr>
          <w:rFonts w:ascii="Arial" w:hAnsi="Arial" w:cs="Arial" w:eastAsia="Arial"/>
          <w:sz w:val="18"/>
          <w:szCs w:val="18"/>
          <w:spacing w:val="6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be</w:t>
      </w:r>
      <w:r>
        <w:rPr>
          <w:rFonts w:ascii="Arial" w:hAnsi="Arial" w:cs="Arial" w:eastAsia="Arial"/>
          <w:sz w:val="18"/>
          <w:szCs w:val="18"/>
          <w:spacing w:val="12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ﬁ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quanti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ﬁ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ed.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35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This</w:t>
      </w:r>
      <w:r>
        <w:rPr>
          <w:rFonts w:ascii="Arial" w:hAnsi="Arial" w:cs="Arial" w:eastAsia="Arial"/>
          <w:sz w:val="18"/>
          <w:szCs w:val="18"/>
          <w:spacing w:val="25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inspire</w:t>
      </w:r>
      <w:r>
        <w:rPr>
          <w:rFonts w:ascii="Arial" w:hAnsi="Arial" w:cs="Arial" w:eastAsia="Arial"/>
          <w:sz w:val="18"/>
          <w:szCs w:val="18"/>
          <w:spacing w:val="26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photosynthetic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26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device</w:t>
      </w:r>
      <w:r>
        <w:rPr>
          <w:rFonts w:ascii="Arial" w:hAnsi="Arial" w:cs="Arial" w:eastAsia="Arial"/>
          <w:sz w:val="18"/>
          <w:szCs w:val="18"/>
          <w:spacing w:val="31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optimization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21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6" w:lineRule="exact"/>
        <w:ind w:left="1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6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6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spacing w:val="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This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chapter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extends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data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position w:val="-1"/>
        </w:rPr>
        <w:t>analysis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modelling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0"/>
          <w:w w:val="91"/>
          <w:position w:val="-1"/>
        </w:rPr>
        <w:t>Pillai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12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0"/>
          <w:w w:val="100"/>
          <w:position w:val="-1"/>
        </w:rPr>
        <w:t>et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0"/>
          <w:w w:val="100"/>
          <w:position w:val="-1"/>
        </w:rPr>
        <w:t>al.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7FAC"/>
          <w:spacing w:val="0"/>
          <w:w w:val="100"/>
          <w:position w:val="-1"/>
        </w:rPr>
        <w:t>(2013)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6" w:footer="35" w:top="320" w:bottom="220" w:left="1100" w:right="700"/>
          <w:headerReference w:type="default" r:id="rId7"/>
          <w:footerReference w:type="default" r:id="rId8"/>
          <w:pgSz w:w="8640" w:h="129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74"/>
        </w:rPr>
        <w:t>Advances</w:t>
      </w:r>
      <w:r>
        <w:rPr>
          <w:rFonts w:ascii="Arial" w:hAnsi="Arial" w:cs="Arial" w:eastAsia="Arial"/>
          <w:sz w:val="15"/>
          <w:szCs w:val="15"/>
          <w:spacing w:val="21"/>
          <w:w w:val="7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5"/>
        </w:rPr>
        <w:t>Botanical</w:t>
      </w:r>
      <w:r>
        <w:rPr>
          <w:rFonts w:ascii="Arial" w:hAnsi="Arial" w:cs="Arial" w:eastAsia="Arial"/>
          <w:sz w:val="15"/>
          <w:szCs w:val="15"/>
          <w:spacing w:val="0"/>
          <w:w w:val="75"/>
        </w:rPr>
        <w:t> </w:t>
      </w:r>
      <w:r>
        <w:rPr>
          <w:rFonts w:ascii="Arial" w:hAnsi="Arial" w:cs="Arial" w:eastAsia="Arial"/>
          <w:sz w:val="15"/>
          <w:szCs w:val="15"/>
          <w:spacing w:val="8"/>
          <w:w w:val="7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5"/>
        </w:rPr>
        <w:t>Research,</w:t>
      </w:r>
      <w:r>
        <w:rPr>
          <w:rFonts w:ascii="Arial" w:hAnsi="Arial" w:cs="Arial" w:eastAsia="Arial"/>
          <w:sz w:val="15"/>
          <w:szCs w:val="15"/>
          <w:spacing w:val="6"/>
          <w:w w:val="7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Volume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79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" w:after="0" w:line="168" w:lineRule="exact"/>
        <w:ind w:left="155" w:right="-46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ISSN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0065-2296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hyperlink r:id="rId11">
        <w:r>
          <w:rPr>
            <w:rFonts w:ascii="Times New Roman" w:hAnsi="Times New Roman" w:cs="Times New Roman" w:eastAsia="Times New Roman"/>
            <w:sz w:val="15"/>
            <w:szCs w:val="15"/>
            <w:color w:val="007FAC"/>
            <w:spacing w:val="0"/>
            <w:w w:val="105"/>
          </w:rPr>
          <w:t>http://dx.doi.</w:t>
        </w:r>
        <w:r>
          <w:rPr>
            <w:rFonts w:ascii="Times New Roman" w:hAnsi="Times New Roman" w:cs="Times New Roman" w:eastAsia="Times New Roman"/>
            <w:sz w:val="15"/>
            <w:szCs w:val="15"/>
            <w:color w:val="007FAC"/>
            <w:spacing w:val="2"/>
            <w:w w:val="105"/>
          </w:rPr>
          <w:t>o</w:t>
        </w:r>
        <w:r>
          <w:rPr>
            <w:rFonts w:ascii="Times New Roman" w:hAnsi="Times New Roman" w:cs="Times New Roman" w:eastAsia="Times New Roman"/>
            <w:sz w:val="15"/>
            <w:szCs w:val="15"/>
            <w:color w:val="007FAC"/>
            <w:spacing w:val="0"/>
            <w:w w:val="100"/>
          </w:rPr>
          <w:t>rg/10.1016/bs.</w:t>
        </w:r>
        <w:r>
          <w:rPr>
            <w:rFonts w:ascii="Times New Roman" w:hAnsi="Times New Roman" w:cs="Times New Roman" w:eastAsia="Times New Roman"/>
            <w:sz w:val="15"/>
            <w:szCs w:val="15"/>
            <w:color w:val="007FAC"/>
            <w:spacing w:val="2"/>
            <w:w w:val="100"/>
          </w:rPr>
          <w:t>a</w:t>
        </w:r>
        <w:r>
          <w:rPr>
            <w:rFonts w:ascii="Times New Roman" w:hAnsi="Times New Roman" w:cs="Times New Roman" w:eastAsia="Times New Roman"/>
            <w:sz w:val="15"/>
            <w:szCs w:val="15"/>
            <w:color w:val="007FAC"/>
            <w:spacing w:val="0"/>
            <w:w w:val="97"/>
          </w:rPr>
          <w:t>br.2016.04.003</w:t>
        </w:r>
        <w:r>
          <w:rPr>
            <w:rFonts w:ascii="Times New Roman" w:hAnsi="Times New Roman" w:cs="Times New Roman" w:eastAsia="Times New Roman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©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92"/>
        </w:rPr>
        <w:t>Elsevier</w:t>
      </w:r>
      <w:r>
        <w:rPr>
          <w:rFonts w:ascii="Times New Roman" w:hAnsi="Times New Roman" w:cs="Times New Roman" w:eastAsia="Times New Roman"/>
          <w:sz w:val="15"/>
          <w:szCs w:val="15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Ltd.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228" w:lineRule="exact"/>
        <w:ind w:left="135" w:right="-20"/>
        <w:jc w:val="left"/>
        <w:tabs>
          <w:tab w:pos="1660" w:val="left"/>
        </w:tabs>
        <w:rPr>
          <w:rFonts w:ascii="Arial" w:hAnsi="Arial" w:cs="Arial" w:eastAsia="Arial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>All</w:t>
      </w:r>
      <w:r>
        <w:rPr>
          <w:rFonts w:ascii="Times New Roman" w:hAnsi="Times New Roman" w:cs="Times New Roman" w:eastAsia="Times New Roman"/>
          <w:sz w:val="15"/>
          <w:szCs w:val="15"/>
          <w:spacing w:val="-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>rig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100"/>
          <w:position w:val="4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>ts</w:t>
      </w:r>
      <w:r>
        <w:rPr>
          <w:rFonts w:ascii="Times New Roman" w:hAnsi="Times New Roman" w:cs="Times New Roman" w:eastAsia="Times New Roman"/>
          <w:sz w:val="15"/>
          <w:szCs w:val="15"/>
          <w:spacing w:val="-1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>rese</w:t>
      </w:r>
      <w:r>
        <w:rPr>
          <w:rFonts w:ascii="Times New Roman" w:hAnsi="Times New Roman" w:cs="Times New Roman" w:eastAsia="Times New Roman"/>
          <w:sz w:val="15"/>
          <w:szCs w:val="15"/>
          <w:spacing w:val="2"/>
          <w:w w:val="100"/>
          <w:position w:val="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>ved.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>169</w:t>
      </w:r>
      <w:r>
        <w:rPr>
          <w:rFonts w:ascii="Arial" w:hAnsi="Arial" w:cs="Arial" w:eastAsia="Arial"/>
          <w:sz w:val="18"/>
          <w:szCs w:val="18"/>
          <w:spacing w:val="-4"/>
          <w:w w:val="100"/>
          <w:position w:val="4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3"/>
        </w:rPr>
        <w:t>j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1100" w:right="700"/>
          <w:cols w:num="2" w:equalWidth="0">
            <w:col w:w="2895" w:space="1752"/>
            <w:col w:w="2193"/>
          </w:cols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69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0" w:after="0" w:line="261" w:lineRule="auto"/>
        <w:ind w:left="415" w:right="5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7"/>
        </w:rPr>
        <w:t>precisely</w:t>
      </w:r>
      <w:r>
        <w:rPr>
          <w:rFonts w:ascii="Arial" w:hAnsi="Arial" w:cs="Arial" w:eastAsia="Arial"/>
          <w:sz w:val="18"/>
          <w:szCs w:val="18"/>
          <w:spacing w:val="-3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targeting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those</w:t>
      </w:r>
      <w:r>
        <w:rPr>
          <w:rFonts w:ascii="Arial" w:hAnsi="Arial" w:cs="Arial" w:eastAsia="Arial"/>
          <w:sz w:val="18"/>
          <w:szCs w:val="18"/>
          <w:spacing w:val="11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sites</w:t>
      </w:r>
      <w:r>
        <w:rPr>
          <w:rFonts w:ascii="Arial" w:hAnsi="Arial" w:cs="Arial" w:eastAsia="Arial"/>
          <w:sz w:val="18"/>
          <w:szCs w:val="18"/>
          <w:spacing w:val="-11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involved</w:t>
      </w:r>
      <w:r>
        <w:rPr>
          <w:rFonts w:ascii="Arial" w:hAnsi="Arial" w:cs="Arial" w:eastAsia="Arial"/>
          <w:sz w:val="18"/>
          <w:szCs w:val="18"/>
          <w:spacing w:val="37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most</w:t>
      </w:r>
      <w:r>
        <w:rPr>
          <w:rFonts w:ascii="Arial" w:hAnsi="Arial" w:cs="Arial" w:eastAsia="Arial"/>
          <w:sz w:val="18"/>
          <w:szCs w:val="18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sign</w:t>
      </w:r>
      <w:r>
        <w:rPr>
          <w:rFonts w:ascii="Arial" w:hAnsi="Arial" w:cs="Arial" w:eastAsia="Arial"/>
          <w:sz w:val="18"/>
          <w:szCs w:val="18"/>
          <w:spacing w:val="1"/>
          <w:w w:val="91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ﬁ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cant</w:t>
      </w:r>
      <w:r>
        <w:rPr>
          <w:rFonts w:ascii="Arial" w:hAnsi="Arial" w:cs="Arial" w:eastAsia="Arial"/>
          <w:sz w:val="18"/>
          <w:szCs w:val="18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losses.</w:t>
      </w:r>
      <w:r>
        <w:rPr>
          <w:rFonts w:ascii="Arial" w:hAnsi="Arial" w:cs="Arial" w:eastAsia="Arial"/>
          <w:sz w:val="18"/>
          <w:szCs w:val="18"/>
          <w:spacing w:val="-11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Two</w:t>
      </w:r>
      <w:r>
        <w:rPr>
          <w:rFonts w:ascii="Arial" w:hAnsi="Arial" w:cs="Arial" w:eastAsia="Arial"/>
          <w:sz w:val="18"/>
          <w:szCs w:val="18"/>
          <w:spacing w:val="32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case</w:t>
      </w:r>
      <w:r>
        <w:rPr>
          <w:rFonts w:ascii="Arial" w:hAnsi="Arial" w:cs="Arial" w:eastAsia="Arial"/>
          <w:sz w:val="18"/>
          <w:szCs w:val="18"/>
          <w:spacing w:val="2"/>
          <w:w w:val="8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studies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recently</w:t>
      </w:r>
      <w:r>
        <w:rPr>
          <w:rFonts w:ascii="Arial" w:hAnsi="Arial" w:cs="Arial" w:eastAsia="Arial"/>
          <w:sz w:val="18"/>
          <w:szCs w:val="18"/>
          <w:spacing w:val="29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published</w:t>
      </w:r>
      <w:r>
        <w:rPr>
          <w:rFonts w:ascii="Arial" w:hAnsi="Arial" w:cs="Arial" w:eastAsia="Arial"/>
          <w:sz w:val="18"/>
          <w:szCs w:val="18"/>
          <w:spacing w:val="39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measurements</w:t>
      </w:r>
      <w:r>
        <w:rPr>
          <w:rFonts w:ascii="Arial" w:hAnsi="Arial" w:cs="Arial" w:eastAsia="Arial"/>
          <w:sz w:val="18"/>
          <w:szCs w:val="18"/>
          <w:spacing w:val="15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(Pillai</w:t>
      </w:r>
      <w:r>
        <w:rPr>
          <w:rFonts w:ascii="Arial" w:hAnsi="Arial" w:cs="Arial" w:eastAsia="Arial"/>
          <w:sz w:val="18"/>
          <w:szCs w:val="18"/>
          <w:spacing w:val="-7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al.,</w:t>
      </w:r>
      <w:r>
        <w:rPr>
          <w:rFonts w:ascii="Arial" w:hAnsi="Arial" w:cs="Arial" w:eastAsia="Arial"/>
          <w:sz w:val="18"/>
          <w:szCs w:val="18"/>
          <w:spacing w:val="9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2013)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carotenoporphyrin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3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a</w:t>
      </w:r>
      <w:r>
        <w:rPr>
          <w:rFonts w:ascii="Arial" w:hAnsi="Arial" w:cs="Arial" w:eastAsia="Arial"/>
          <w:sz w:val="18"/>
          <w:szCs w:val="18"/>
          <w:spacing w:val="9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carotenofullerene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dyad</w:t>
      </w:r>
      <w:r>
        <w:rPr>
          <w:rFonts w:ascii="Arial" w:hAnsi="Arial" w:cs="Arial" w:eastAsia="Arial"/>
          <w:sz w:val="18"/>
          <w:szCs w:val="18"/>
          <w:spacing w:val="29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are</w:t>
      </w:r>
      <w:r>
        <w:rPr>
          <w:rFonts w:ascii="Arial" w:hAnsi="Arial" w:cs="Arial" w:eastAsia="Arial"/>
          <w:sz w:val="18"/>
          <w:szCs w:val="18"/>
          <w:spacing w:val="7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modelled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depth.</w:t>
      </w:r>
      <w:r>
        <w:rPr>
          <w:rFonts w:ascii="Arial" w:hAnsi="Arial" w:cs="Arial" w:eastAsia="Arial"/>
          <w:sz w:val="18"/>
          <w:szCs w:val="18"/>
          <w:spacing w:val="21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After</w:t>
      </w:r>
      <w:r>
        <w:rPr>
          <w:rFonts w:ascii="Arial" w:hAnsi="Arial" w:cs="Arial" w:eastAsia="Arial"/>
          <w:sz w:val="18"/>
          <w:szCs w:val="18"/>
          <w:spacing w:val="16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carotenoid</w:t>
      </w:r>
      <w:r>
        <w:rPr>
          <w:rFonts w:ascii="Arial" w:hAnsi="Arial" w:cs="Arial" w:eastAsia="Arial"/>
          <w:sz w:val="18"/>
          <w:szCs w:val="18"/>
          <w:spacing w:val="24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excitation,</w:t>
      </w:r>
      <w:r>
        <w:rPr>
          <w:rFonts w:ascii="Arial" w:hAnsi="Arial" w:cs="Arial" w:eastAsia="Arial"/>
          <w:sz w:val="18"/>
          <w:szCs w:val="18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excited</w:t>
      </w:r>
      <w:r>
        <w:rPr>
          <w:rFonts w:ascii="Arial" w:hAnsi="Arial" w:cs="Arial" w:eastAsia="Arial"/>
          <w:sz w:val="18"/>
          <w:szCs w:val="18"/>
          <w:spacing w:val="3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state</w:t>
      </w:r>
      <w:r>
        <w:rPr>
          <w:rFonts w:ascii="Arial" w:hAnsi="Arial" w:cs="Arial" w:eastAsia="Arial"/>
          <w:sz w:val="18"/>
          <w:szCs w:val="18"/>
          <w:spacing w:val="15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energy</w:t>
      </w:r>
      <w:r>
        <w:rPr>
          <w:rFonts w:ascii="Arial" w:hAnsi="Arial" w:cs="Arial" w:eastAsia="Arial"/>
          <w:sz w:val="18"/>
          <w:szCs w:val="18"/>
          <w:spacing w:val="24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transfer</w:t>
      </w:r>
      <w:r>
        <w:rPr>
          <w:rFonts w:ascii="Arial" w:hAnsi="Arial" w:cs="Arial" w:eastAsia="Arial"/>
          <w:sz w:val="18"/>
          <w:szCs w:val="18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(EET)</w:t>
      </w:r>
      <w:r>
        <w:rPr>
          <w:rFonts w:ascii="Arial" w:hAnsi="Arial" w:cs="Arial" w:eastAsia="Arial"/>
          <w:sz w:val="18"/>
          <w:szCs w:val="18"/>
          <w:spacing w:val="27"/>
          <w:w w:val="7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porphyrin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was</w:t>
      </w:r>
      <w:r>
        <w:rPr>
          <w:rFonts w:ascii="Arial" w:hAnsi="Arial" w:cs="Arial" w:eastAsia="Arial"/>
          <w:sz w:val="18"/>
          <w:szCs w:val="18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found,</w:t>
      </w:r>
      <w:r>
        <w:rPr>
          <w:rFonts w:ascii="Arial" w:hAnsi="Arial" w:cs="Arial" w:eastAsia="Arial"/>
          <w:sz w:val="18"/>
          <w:szCs w:val="18"/>
          <w:spacing w:val="28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but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0"/>
        </w:rPr>
        <w:t>EET</w:t>
      </w:r>
      <w:r>
        <w:rPr>
          <w:rFonts w:ascii="Arial" w:hAnsi="Arial" w:cs="Arial" w:eastAsia="Arial"/>
          <w:sz w:val="18"/>
          <w:szCs w:val="18"/>
          <w:spacing w:val="28"/>
          <w:w w:val="7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from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carotenoid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hot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S</w:t>
      </w:r>
      <w:r>
        <w:rPr>
          <w:rFonts w:ascii="Arial" w:hAnsi="Arial" w:cs="Arial" w:eastAsia="Arial"/>
          <w:sz w:val="13"/>
          <w:szCs w:val="13"/>
          <w:spacing w:val="0"/>
          <w:w w:val="75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6"/>
          <w:w w:val="75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18"/>
          <w:szCs w:val="18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the</w:t>
      </w:r>
      <w:r>
        <w:rPr>
          <w:rFonts w:ascii="Arial" w:hAnsi="Arial" w:cs="Arial" w:eastAsia="Arial"/>
          <w:sz w:val="18"/>
          <w:szCs w:val="18"/>
          <w:spacing w:val="5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fullerene</w:t>
      </w:r>
      <w:r>
        <w:rPr>
          <w:rFonts w:ascii="Arial" w:hAnsi="Arial" w:cs="Arial" w:eastAsia="Arial"/>
          <w:sz w:val="18"/>
          <w:szCs w:val="18"/>
          <w:spacing w:val="-12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moiety</w:t>
      </w:r>
      <w:r>
        <w:rPr>
          <w:rFonts w:ascii="Arial" w:hAnsi="Arial" w:cs="Arial" w:eastAsia="Arial"/>
          <w:sz w:val="18"/>
          <w:szCs w:val="18"/>
          <w:spacing w:val="12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occurred</w:t>
      </w:r>
      <w:r>
        <w:rPr>
          <w:rFonts w:ascii="Arial" w:hAnsi="Arial" w:cs="Arial" w:eastAsia="Arial"/>
          <w:sz w:val="18"/>
          <w:szCs w:val="18"/>
          <w:spacing w:val="-4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18"/>
          <w:szCs w:val="18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rate</w:t>
      </w:r>
      <w:r>
        <w:rPr>
          <w:rFonts w:ascii="Arial" w:hAnsi="Arial" w:cs="Arial" w:eastAsia="Arial"/>
          <w:sz w:val="18"/>
          <w:szCs w:val="18"/>
          <w:spacing w:val="12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1.6/ps.</w:t>
      </w:r>
      <w:r>
        <w:rPr>
          <w:rFonts w:ascii="Arial" w:hAnsi="Arial" w:cs="Arial" w:eastAsia="Arial"/>
          <w:sz w:val="18"/>
          <w:szCs w:val="18"/>
          <w:spacing w:val="-13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total</w:t>
      </w:r>
      <w:r>
        <w:rPr>
          <w:rFonts w:ascii="Arial" w:hAnsi="Arial" w:cs="Arial" w:eastAsia="Arial"/>
          <w:sz w:val="18"/>
          <w:szCs w:val="18"/>
          <w:spacing w:val="25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radical</w:t>
      </w:r>
      <w:r>
        <w:rPr>
          <w:rFonts w:ascii="Arial" w:hAnsi="Arial" w:cs="Arial" w:eastAsia="Arial"/>
          <w:sz w:val="18"/>
          <w:szCs w:val="18"/>
          <w:spacing w:val="3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pair</w:t>
      </w:r>
      <w:r>
        <w:rPr>
          <w:rFonts w:ascii="Arial" w:hAnsi="Arial" w:cs="Arial" w:eastAsia="Arial"/>
          <w:sz w:val="18"/>
          <w:szCs w:val="18"/>
          <w:spacing w:val="4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yields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these</w:t>
      </w:r>
      <w:r>
        <w:rPr>
          <w:rFonts w:ascii="Arial" w:hAnsi="Arial" w:cs="Arial" w:eastAsia="Arial"/>
          <w:sz w:val="18"/>
          <w:szCs w:val="18"/>
          <w:spacing w:val="10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dyads</w:t>
      </w:r>
      <w:r>
        <w:rPr>
          <w:rFonts w:ascii="Arial" w:hAnsi="Arial" w:cs="Arial" w:eastAsia="Arial"/>
          <w:sz w:val="18"/>
          <w:szCs w:val="18"/>
          <w:spacing w:val="8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were</w:t>
      </w:r>
      <w:r>
        <w:rPr>
          <w:rFonts w:ascii="Arial" w:hAnsi="Arial" w:cs="Arial" w:eastAsia="Arial"/>
          <w:sz w:val="18"/>
          <w:szCs w:val="18"/>
          <w:spacing w:val="22"/>
          <w:w w:val="88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found</w:t>
      </w:r>
      <w:r>
        <w:rPr>
          <w:rFonts w:ascii="Arial" w:hAnsi="Arial" w:cs="Arial" w:eastAsia="Arial"/>
          <w:sz w:val="18"/>
          <w:szCs w:val="1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18"/>
          <w:szCs w:val="18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be,</w:t>
      </w:r>
      <w:r>
        <w:rPr>
          <w:rFonts w:ascii="Arial" w:hAnsi="Arial" w:cs="Arial" w:eastAsia="Arial"/>
          <w:sz w:val="18"/>
          <w:szCs w:val="18"/>
          <w:spacing w:val="14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respectively,</w:t>
      </w:r>
      <w:r>
        <w:rPr>
          <w:rFonts w:ascii="Arial" w:hAnsi="Arial" w:cs="Arial" w:eastAsia="Arial"/>
          <w:sz w:val="18"/>
          <w:szCs w:val="18"/>
          <w:spacing w:val="26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46%</w:t>
      </w:r>
      <w:r>
        <w:rPr>
          <w:rFonts w:ascii="Arial" w:hAnsi="Arial" w:cs="Arial" w:eastAsia="Arial"/>
          <w:sz w:val="18"/>
          <w:szCs w:val="18"/>
          <w:spacing w:val="7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and</w:t>
      </w:r>
      <w:r>
        <w:rPr>
          <w:rFonts w:ascii="Arial" w:hAnsi="Arial" w:cs="Arial" w:eastAsia="Arial"/>
          <w:sz w:val="18"/>
          <w:szCs w:val="18"/>
          <w:spacing w:val="30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  <w:position w:val="0"/>
        </w:rPr>
        <w:t>79%.</w:t>
      </w:r>
      <w:r>
        <w:rPr>
          <w:rFonts w:ascii="Arial" w:hAnsi="Arial" w:cs="Arial" w:eastAsia="Arial"/>
          <w:sz w:val="18"/>
          <w:szCs w:val="18"/>
          <w:spacing w:val="-1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Out</w:t>
      </w:r>
      <w:r>
        <w:rPr>
          <w:rFonts w:ascii="Arial" w:hAnsi="Arial" w:cs="Arial" w:eastAsia="Arial"/>
          <w:sz w:val="18"/>
          <w:szCs w:val="1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these</w:t>
      </w:r>
      <w:r>
        <w:rPr>
          <w:rFonts w:ascii="Arial" w:hAnsi="Arial" w:cs="Arial" w:eastAsia="Arial"/>
          <w:sz w:val="18"/>
          <w:szCs w:val="18"/>
          <w:spacing w:val="34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79%,</w:t>
      </w:r>
      <w:r>
        <w:rPr>
          <w:rFonts w:ascii="Arial" w:hAnsi="Arial" w:cs="Arial" w:eastAsia="Arial"/>
          <w:sz w:val="18"/>
          <w:szCs w:val="18"/>
          <w:spacing w:val="7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31%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were</w:t>
      </w:r>
      <w:r>
        <w:rPr>
          <w:rFonts w:ascii="Arial" w:hAnsi="Arial" w:cs="Arial" w:eastAsia="Arial"/>
          <w:sz w:val="18"/>
          <w:szCs w:val="18"/>
          <w:spacing w:val="13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due</w:t>
      </w:r>
      <w:r>
        <w:rPr>
          <w:rFonts w:ascii="Arial" w:hAnsi="Arial" w:cs="Arial" w:eastAsia="Arial"/>
          <w:sz w:val="18"/>
          <w:szCs w:val="1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electron</w:t>
      </w:r>
      <w:r>
        <w:rPr>
          <w:rFonts w:ascii="Arial" w:hAnsi="Arial" w:cs="Arial" w:eastAsia="Arial"/>
          <w:sz w:val="18"/>
          <w:szCs w:val="18"/>
          <w:spacing w:val="25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transfer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from</w:t>
      </w:r>
      <w:r>
        <w:rPr>
          <w:rFonts w:ascii="Arial" w:hAnsi="Arial" w:cs="Arial" w:eastAsia="Arial"/>
          <w:sz w:val="18"/>
          <w:szCs w:val="18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fullerene</w:t>
      </w:r>
      <w:r>
        <w:rPr>
          <w:rFonts w:ascii="Arial" w:hAnsi="Arial" w:cs="Arial" w:eastAsia="Arial"/>
          <w:sz w:val="18"/>
          <w:szCs w:val="18"/>
          <w:spacing w:val="35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excited</w:t>
      </w:r>
      <w:r>
        <w:rPr>
          <w:rFonts w:ascii="Arial" w:hAnsi="Arial" w:cs="Arial" w:eastAsia="Arial"/>
          <w:sz w:val="18"/>
          <w:szCs w:val="18"/>
          <w:spacing w:val="37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state.</w:t>
      </w:r>
      <w:r>
        <w:rPr>
          <w:rFonts w:ascii="Arial" w:hAnsi="Arial" w:cs="Arial" w:eastAsia="Arial"/>
          <w:sz w:val="18"/>
          <w:szCs w:val="18"/>
          <w:spacing w:val="2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  <w:position w:val="0"/>
        </w:rPr>
        <w:t>The</w:t>
      </w:r>
      <w:r>
        <w:rPr>
          <w:rFonts w:ascii="Arial" w:hAnsi="Arial" w:cs="Arial" w:eastAsia="Arial"/>
          <w:sz w:val="18"/>
          <w:szCs w:val="18"/>
          <w:spacing w:val="9"/>
          <w:w w:val="8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triplet</w:t>
      </w:r>
      <w:r>
        <w:rPr>
          <w:rFonts w:ascii="Arial" w:hAnsi="Arial" w:cs="Arial" w:eastAsia="Arial"/>
          <w:sz w:val="18"/>
          <w:szCs w:val="1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  <w:position w:val="0"/>
        </w:rPr>
        <w:t>yields</w:t>
      </w:r>
      <w:r>
        <w:rPr>
          <w:rFonts w:ascii="Arial" w:hAnsi="Arial" w:cs="Arial" w:eastAsia="Arial"/>
          <w:sz w:val="18"/>
          <w:szCs w:val="18"/>
          <w:spacing w:val="14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were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5" w:after="0" w:line="265" w:lineRule="auto"/>
        <w:ind w:left="415" w:right="5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3"/>
        </w:rPr>
        <w:t>3.8%</w:t>
      </w:r>
      <w:r>
        <w:rPr>
          <w:rFonts w:ascii="Arial" w:hAnsi="Arial" w:cs="Arial" w:eastAsia="Arial"/>
          <w:sz w:val="18"/>
          <w:szCs w:val="18"/>
          <w:spacing w:val="8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and</w:t>
      </w:r>
      <w:r>
        <w:rPr>
          <w:rFonts w:ascii="Arial" w:hAnsi="Arial" w:cs="Arial" w:eastAsia="Arial"/>
          <w:sz w:val="18"/>
          <w:szCs w:val="18"/>
          <w:spacing w:val="38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4.6%.</w:t>
      </w:r>
      <w:r>
        <w:rPr>
          <w:rFonts w:ascii="Arial" w:hAnsi="Arial" w:cs="Arial" w:eastAsia="Arial"/>
          <w:sz w:val="18"/>
          <w:szCs w:val="18"/>
          <w:spacing w:val="-8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The</w:t>
      </w:r>
      <w:r>
        <w:rPr>
          <w:rFonts w:ascii="Arial" w:hAnsi="Arial" w:cs="Arial" w:eastAsia="Arial"/>
          <w:sz w:val="18"/>
          <w:szCs w:val="18"/>
          <w:spacing w:val="20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remainder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32"/>
          <w:w w:val="8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excitations</w:t>
      </w:r>
      <w:r>
        <w:rPr>
          <w:rFonts w:ascii="Arial" w:hAnsi="Arial" w:cs="Arial" w:eastAsia="Arial"/>
          <w:sz w:val="18"/>
          <w:szCs w:val="18"/>
          <w:spacing w:val="22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decay</w:t>
      </w:r>
      <w:r>
        <w:rPr>
          <w:rFonts w:ascii="Arial" w:hAnsi="Arial" w:cs="Arial" w:eastAsia="Arial"/>
          <w:sz w:val="18"/>
          <w:szCs w:val="18"/>
          <w:spacing w:val="9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ground</w:t>
      </w:r>
      <w:r>
        <w:rPr>
          <w:rFonts w:ascii="Arial" w:hAnsi="Arial" w:cs="Arial" w:eastAsia="Arial"/>
          <w:sz w:val="18"/>
          <w:szCs w:val="18"/>
          <w:spacing w:val="36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state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from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carotenoid</w:t>
      </w:r>
      <w:r>
        <w:rPr>
          <w:rFonts w:ascii="Arial" w:hAnsi="Arial" w:cs="Arial" w:eastAsia="Arial"/>
          <w:sz w:val="18"/>
          <w:szCs w:val="18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81"/>
        </w:rPr>
        <w:t>S</w:t>
      </w:r>
      <w:r>
        <w:rPr>
          <w:rFonts w:ascii="Arial" w:hAnsi="Arial" w:cs="Arial" w:eastAsia="Arial"/>
          <w:sz w:val="13"/>
          <w:szCs w:val="13"/>
          <w:spacing w:val="0"/>
          <w:w w:val="81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4"/>
          <w:w w:val="81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and</w:t>
      </w:r>
      <w:r>
        <w:rPr>
          <w:rFonts w:ascii="Arial" w:hAnsi="Arial" w:cs="Arial" w:eastAsia="Arial"/>
          <w:sz w:val="18"/>
          <w:szCs w:val="18"/>
          <w:spacing w:val="41"/>
          <w:w w:val="8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81"/>
          <w:position w:val="0"/>
        </w:rPr>
        <w:t>S</w:t>
      </w:r>
      <w:r>
        <w:rPr>
          <w:rFonts w:ascii="Arial" w:hAnsi="Arial" w:cs="Arial" w:eastAsia="Arial"/>
          <w:sz w:val="13"/>
          <w:szCs w:val="13"/>
          <w:spacing w:val="0"/>
          <w:w w:val="81"/>
          <w:position w:val="-3"/>
        </w:rPr>
        <w:t>1</w:t>
      </w:r>
      <w:r>
        <w:rPr>
          <w:rFonts w:ascii="Arial" w:hAnsi="Arial" w:cs="Arial" w:eastAsia="Arial"/>
          <w:sz w:val="13"/>
          <w:szCs w:val="13"/>
          <w:spacing w:val="14"/>
          <w:w w:val="81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  <w:position w:val="0"/>
        </w:rPr>
        <w:t>states.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List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Abbre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9" w:after="0" w:line="240" w:lineRule="auto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2"/>
        </w:rPr>
        <w:t>Car</w:t>
      </w:r>
      <w:r>
        <w:rPr>
          <w:rFonts w:ascii="Times New Roman" w:hAnsi="Times New Roman" w:cs="Times New Roman" w:eastAsia="Times New Roman"/>
          <w:sz w:val="17"/>
          <w:szCs w:val="17"/>
          <w:spacing w:val="-1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Carotenoid</w:t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DADS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1"/>
        </w:rPr>
        <w:t>Decay-associated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1"/>
        </w:rPr>
        <w:t>difference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spectra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EADS</w:t>
      </w:r>
      <w:r>
        <w:rPr>
          <w:rFonts w:ascii="Times New Roman" w:hAnsi="Times New Roman" w:cs="Times New Roman" w:eastAsia="Times New Roman"/>
          <w:sz w:val="17"/>
          <w:szCs w:val="17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  <w:position w:val="1"/>
        </w:rPr>
        <w:t>Evolution-associated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  <w:position w:val="1"/>
        </w:rPr>
        <w:t>difference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spectra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EET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Excited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energy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transfer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ESA</w:t>
      </w:r>
      <w:r>
        <w:rPr>
          <w:rFonts w:ascii="Times New Roman" w:hAnsi="Times New Roman" w:cs="Times New Roman" w:eastAsia="Times New Roman"/>
          <w:sz w:val="17"/>
          <w:szCs w:val="17"/>
          <w:spacing w:val="-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Excited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absorption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ET</w:t>
      </w:r>
      <w:r>
        <w:rPr>
          <w:rFonts w:ascii="Times New Roman" w:hAnsi="Times New Roman" w:cs="Times New Roman" w:eastAsia="Times New Roman"/>
          <w:sz w:val="17"/>
          <w:szCs w:val="17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Electron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transfer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Ful</w:t>
      </w:r>
      <w:r>
        <w:rPr>
          <w:rFonts w:ascii="Times New Roman" w:hAnsi="Times New Roman" w:cs="Times New Roman" w:eastAsia="Times New Roman"/>
          <w:sz w:val="17"/>
          <w:szCs w:val="17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Fullerene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FWHM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Full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width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half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maximum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IC</w:t>
      </w:r>
      <w:r>
        <w:rPr>
          <w:rFonts w:ascii="Times New Roman" w:hAnsi="Times New Roman" w:cs="Times New Roman" w:eastAsia="Times New Roman"/>
          <w:sz w:val="17"/>
          <w:szCs w:val="17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Internal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conversion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10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ICT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  <w:position w:val="1"/>
        </w:rPr>
        <w:t>Intramolecular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charge-transfer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IRF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Instrument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1"/>
        </w:rPr>
        <w:t>response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function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10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NIR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Near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infrared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rms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Root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mean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square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10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RP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Radical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pair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9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SADS</w:t>
      </w:r>
      <w:r>
        <w:rPr>
          <w:rFonts w:ascii="Times New Roman" w:hAnsi="Times New Roman" w:cs="Times New Roman" w:eastAsia="Times New Roman"/>
          <w:sz w:val="17"/>
          <w:szCs w:val="17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1"/>
        </w:rPr>
        <w:t>Species-associated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1"/>
        </w:rPr>
        <w:t>difference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spectra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8" w:lineRule="exact"/>
        <w:ind w:left="117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spacing w:val="-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  <w:position w:val="1"/>
        </w:rPr>
        <w:t>Stimulated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emission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62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1.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INTR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4" w:lineRule="auto"/>
        <w:ind w:left="117" w:right="49" w:firstLine="51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44.877998pt;margin-top:-34.874771pt;width:322.995775pt;height:42.725pt;mso-position-horizontal-relative:page;mso-position-vertical-relative:paragraph;z-index:-1470" coordorigin="898,-697" coordsize="6460,855">
            <v:group style="position:absolute;left:1096;top:-487;width:6256;height:2" coordorigin="1096,-487" coordsize="6256,2">
              <v:shape style="position:absolute;left:1096;top:-487;width:6256;height:2" coordorigin="1096,-487" coordsize="6256,0" path="m1096,-487l7352,-487e" filled="f" stroked="t" strokeweight=".55355pt" strokecolor="#000000">
                <v:path arrowok="t"/>
              </v:shape>
            </v:group>
            <v:group style="position:absolute;left:903;top:-692;width:418;height:845" coordorigin="903,-692" coordsize="418,845">
              <v:shape style="position:absolute;left:903;top:-692;width:418;height:845" coordorigin="903,-692" coordsize="418,845" path="m903,-692l903,-481,1119,-271,905,-46,905,152,1320,-271,903,-692e" filled="t" fillcolor="#C7C8CA" stroked="f">
                <v:path arrowok="t"/>
                <v:fill/>
              </v:shape>
            </v:group>
            <v:group style="position:absolute;left:903;top:-692;width:418;height:845" coordorigin="903,-692" coordsize="418,845">
              <v:shape style="position:absolute;left:903;top:-692;width:418;height:845" coordorigin="903,-692" coordsize="418,845" path="m905,152l1320,-271,903,-692,903,-481,1119,-271,905,-46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photosynthetic/photocatalytic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device,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required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arrival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solar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photon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formation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product: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absorption,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exciton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migration,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separation,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transport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catalytic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events.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associated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unavoidable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losses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consequence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process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yield.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optimize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prototype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photocatalytic/photosynthetic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de-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vice,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rigorously.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model-based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natural,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hybrid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devices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identify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quantify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losses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thereby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facilitate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quan-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titative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comparison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devices.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assess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ciency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photosynthetic/photocatalytic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device,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spectroscopic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(Vis-IR,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etc.)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employed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monitor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dynamics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transfer,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separation,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68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5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transport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catalysis.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emission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spectroscopy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moni-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tors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fate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states,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whereas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spectroscopy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nonradiative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states,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separates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states.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Reviews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ultrafast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(fs,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scales)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Grondelle,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Kennis,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Fleming,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1986;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Holzwarth,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15" w:right="343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1995;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Polívka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Sundstrom,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4" w:after="0" w:line="251" w:lineRule="auto"/>
        <w:ind w:left="115" w:right="47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every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step,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loss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occur,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leading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decrease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ciency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unwanted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by-products.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functioning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device,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quantita-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describes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spectroscopic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mandatory.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Typically,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differential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equations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unknown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parameters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yield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position w:val="-4"/>
        </w:rPr>
        <w:t>los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88"/>
          <w:position w:val="-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unknown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param-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eters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characterize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molecular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(1,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8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358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product)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(see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methodology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7"/>
          <w:position w:val="0"/>
        </w:rPr>
        <w:t>Holzwarth,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7"/>
          <w:position w:val="0"/>
        </w:rPr>
        <w:t>1996;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7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Stokkum,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2"/>
          <w:position w:val="0"/>
        </w:rPr>
        <w:t>Larsen,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Grondelle,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2004;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Stokkum,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Oort,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Mourik,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Gobets,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9.930139pt;height:273.1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 w:after="0" w:line="245" w:lineRule="auto"/>
        <w:ind w:left="115" w:right="5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Kinetic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scheme</w:t>
      </w:r>
      <w:r>
        <w:rPr>
          <w:rFonts w:ascii="Arial" w:hAnsi="Arial" w:cs="Arial" w:eastAsia="Arial"/>
          <w:sz w:val="18"/>
          <w:szCs w:val="18"/>
          <w:spacing w:val="27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organic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solar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species-associated</w:t>
      </w:r>
      <w:r>
        <w:rPr>
          <w:rFonts w:ascii="Arial" w:hAnsi="Arial" w:cs="Arial" w:eastAsia="Arial"/>
          <w:sz w:val="18"/>
          <w:szCs w:val="18"/>
          <w:spacing w:val="3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difference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spectra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(SADS)</w:t>
      </w:r>
      <w:r>
        <w:rPr>
          <w:rFonts w:ascii="Arial" w:hAnsi="Arial" w:cs="Arial" w:eastAsia="Arial"/>
          <w:sz w:val="18"/>
          <w:szCs w:val="18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four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states</w:t>
      </w:r>
      <w:r>
        <w:rPr>
          <w:rFonts w:ascii="Arial" w:hAnsi="Arial" w:cs="Arial" w:eastAsia="Arial"/>
          <w:sz w:val="18"/>
          <w:szCs w:val="18"/>
          <w:spacing w:val="14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(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0"/>
        </w:rPr>
        <w:t>Williams,</w:t>
      </w:r>
      <w:r>
        <w:rPr>
          <w:rFonts w:ascii="Arial" w:hAnsi="Arial" w:cs="Arial" w:eastAsia="Arial"/>
          <w:sz w:val="18"/>
          <w:szCs w:val="18"/>
          <w:color w:val="007FAC"/>
          <w:spacing w:val="1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-3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007FAC"/>
          <w:spacing w:val="-78"/>
          <w:w w:val="90"/>
          <w:position w:val="1"/>
        </w:rPr>
        <w:t>^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0"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007FAC"/>
          <w:spacing w:val="11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0"/>
          <w:position w:val="0"/>
        </w:rPr>
        <w:t>Anh,</w:t>
      </w:r>
      <w:r>
        <w:rPr>
          <w:rFonts w:ascii="Arial" w:hAnsi="Arial" w:cs="Arial" w:eastAsia="Arial"/>
          <w:sz w:val="18"/>
          <w:szCs w:val="18"/>
          <w:color w:val="007FAC"/>
          <w:spacing w:val="21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100"/>
          <w:position w:val="0"/>
        </w:rPr>
        <w:t>&amp;</w:t>
      </w:r>
      <w:r>
        <w:rPr>
          <w:rFonts w:ascii="Arial" w:hAnsi="Arial" w:cs="Arial" w:eastAsia="Arial"/>
          <w:sz w:val="18"/>
          <w:szCs w:val="18"/>
          <w:color w:val="007FAC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100"/>
          <w:position w:val="0"/>
        </w:rPr>
        <w:t>van</w:t>
      </w:r>
      <w:r>
        <w:rPr>
          <w:rFonts w:ascii="Arial" w:hAnsi="Arial" w:cs="Arial" w:eastAsia="Arial"/>
          <w:sz w:val="18"/>
          <w:szCs w:val="18"/>
          <w:color w:val="007FAC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0"/>
          <w:position w:val="0"/>
        </w:rPr>
        <w:t>Stokkum,</w:t>
      </w:r>
      <w:r>
        <w:rPr>
          <w:rFonts w:ascii="Arial" w:hAnsi="Arial" w:cs="Arial" w:eastAsia="Arial"/>
          <w:sz w:val="18"/>
          <w:szCs w:val="18"/>
          <w:color w:val="007FAC"/>
          <w:spacing w:val="30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0"/>
          <w:position w:val="0"/>
        </w:rPr>
        <w:t>201</w:t>
      </w:r>
      <w:r>
        <w:rPr>
          <w:rFonts w:ascii="Arial" w:hAnsi="Arial" w:cs="Arial" w:eastAsia="Arial"/>
          <w:sz w:val="18"/>
          <w:szCs w:val="18"/>
          <w:color w:val="007FAC"/>
          <w:spacing w:val="-1"/>
          <w:w w:val="90"/>
          <w:position w:val="0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0"/>
          <w:position w:val="0"/>
        </w:rPr>
        <w:t>).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0"/>
          <w:position w:val="0"/>
        </w:rPr>
        <w:t>Excited</w:t>
      </w:r>
      <w:r>
        <w:rPr>
          <w:rFonts w:ascii="Arial" w:hAnsi="Arial" w:cs="Arial" w:eastAsia="Arial"/>
          <w:sz w:val="18"/>
          <w:szCs w:val="18"/>
          <w:color w:val="000000"/>
          <w:spacing w:val="20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state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87"/>
          <w:position w:val="0"/>
        </w:rPr>
        <w:t>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87"/>
          <w:position w:val="-3"/>
        </w:rPr>
        <w:t>1</w:t>
      </w:r>
      <w:r>
        <w:rPr>
          <w:rFonts w:ascii="Arial" w:hAnsi="Arial" w:cs="Arial" w:eastAsia="Arial"/>
          <w:sz w:val="12"/>
          <w:szCs w:val="12"/>
          <w:color w:val="000000"/>
          <w:spacing w:val="9"/>
          <w:w w:val="8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7"/>
          <w:position w:val="0"/>
        </w:rPr>
        <w:t>(dark</w:t>
      </w:r>
      <w:r>
        <w:rPr>
          <w:rFonts w:ascii="Arial" w:hAnsi="Arial" w:cs="Arial" w:eastAsia="Arial"/>
          <w:sz w:val="18"/>
          <w:szCs w:val="18"/>
          <w:color w:val="000000"/>
          <w:spacing w:val="23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7"/>
          <w:position w:val="0"/>
        </w:rPr>
        <w:t>grey)</w:t>
      </w:r>
      <w:r>
        <w:rPr>
          <w:rFonts w:ascii="Arial" w:hAnsi="Arial" w:cs="Arial" w:eastAsia="Arial"/>
          <w:sz w:val="18"/>
          <w:szCs w:val="18"/>
          <w:color w:val="000000"/>
          <w:spacing w:val="23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7"/>
          <w:position w:val="0"/>
        </w:rPr>
        <w:t>produces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8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charge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transfer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state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2"/>
          <w:position w:val="0"/>
        </w:rPr>
        <w:t>(CT,</w:t>
      </w:r>
      <w:r>
        <w:rPr>
          <w:rFonts w:ascii="Arial" w:hAnsi="Arial" w:cs="Arial" w:eastAsia="Arial"/>
          <w:sz w:val="18"/>
          <w:szCs w:val="18"/>
          <w:color w:val="000000"/>
          <w:spacing w:val="-9"/>
          <w:w w:val="8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2"/>
          <w:position w:val="0"/>
        </w:rPr>
        <w:t>black)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8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which</w:t>
      </w:r>
      <w:r>
        <w:rPr>
          <w:rFonts w:ascii="Arial" w:hAnsi="Arial" w:cs="Arial" w:eastAsia="Arial"/>
          <w:sz w:val="18"/>
          <w:szCs w:val="18"/>
          <w:color w:val="00000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yields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free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2"/>
          <w:position w:val="0"/>
        </w:rPr>
        <w:t>charge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car-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riers</w:t>
      </w:r>
      <w:r>
        <w:rPr>
          <w:rFonts w:ascii="Arial" w:hAnsi="Arial" w:cs="Arial" w:eastAsia="Arial"/>
          <w:sz w:val="18"/>
          <w:szCs w:val="18"/>
          <w:color w:val="000000"/>
          <w:spacing w:val="39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(FCC,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black).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34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5"/>
          <w:position w:val="0"/>
        </w:rPr>
        <w:t>losses</w:t>
      </w:r>
      <w:r>
        <w:rPr>
          <w:rFonts w:ascii="Arial" w:hAnsi="Arial" w:cs="Arial" w:eastAsia="Arial"/>
          <w:sz w:val="18"/>
          <w:szCs w:val="18"/>
          <w:color w:val="000000"/>
          <w:spacing w:val="27"/>
          <w:w w:val="8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through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  <w:position w:val="0"/>
        </w:rPr>
        <w:t>charge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  <w:position w:val="0"/>
        </w:rPr>
        <w:t>recombination</w:t>
      </w:r>
      <w:r>
        <w:rPr>
          <w:rFonts w:ascii="Arial" w:hAnsi="Arial" w:cs="Arial" w:eastAsia="Arial"/>
          <w:sz w:val="18"/>
          <w:szCs w:val="18"/>
          <w:color w:val="000000"/>
          <w:spacing w:val="40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result</w:t>
      </w:r>
      <w:r>
        <w:rPr>
          <w:rFonts w:ascii="Arial" w:hAnsi="Arial" w:cs="Arial" w:eastAsia="Arial"/>
          <w:sz w:val="18"/>
          <w:szCs w:val="18"/>
          <w:color w:val="00000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triplets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78"/>
          <w:position w:val="0"/>
        </w:rPr>
        <w:t>(T,</w:t>
      </w:r>
      <w:r>
        <w:rPr>
          <w:rFonts w:ascii="Arial" w:hAnsi="Arial" w:cs="Arial" w:eastAsia="Arial"/>
          <w:sz w:val="18"/>
          <w:szCs w:val="18"/>
          <w:color w:val="000000"/>
          <w:spacing w:val="25"/>
          <w:w w:val="78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light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0"/>
          <w:position w:val="0"/>
        </w:rPr>
        <w:t>grey).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target</w:t>
      </w:r>
      <w:r>
        <w:rPr>
          <w:rFonts w:ascii="Arial" w:hAnsi="Arial" w:cs="Arial" w:eastAsia="Arial"/>
          <w:sz w:val="18"/>
          <w:szCs w:val="18"/>
          <w:color w:val="00000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1"/>
          <w:position w:val="0"/>
        </w:rPr>
        <w:t>analysis</w:t>
      </w:r>
      <w:r>
        <w:rPr>
          <w:rFonts w:ascii="Arial" w:hAnsi="Arial" w:cs="Arial" w:eastAsia="Arial"/>
          <w:sz w:val="18"/>
          <w:szCs w:val="18"/>
          <w:color w:val="000000"/>
          <w:spacing w:val="-11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1"/>
          <w:position w:val="0"/>
        </w:rPr>
        <w:t>ident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91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91"/>
          <w:position w:val="0"/>
        </w:rPr>
        <w:t>ﬁ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1"/>
          <w:position w:val="0"/>
        </w:rPr>
        <w:t>es</w:t>
      </w:r>
      <w:r>
        <w:rPr>
          <w:rFonts w:ascii="Arial" w:hAnsi="Arial" w:cs="Arial" w:eastAsia="Arial"/>
          <w:sz w:val="18"/>
          <w:szCs w:val="18"/>
          <w:color w:val="000000"/>
          <w:spacing w:val="40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3"/>
          <w:position w:val="0"/>
        </w:rPr>
        <w:t>states</w:t>
      </w:r>
      <w:r>
        <w:rPr>
          <w:rFonts w:ascii="Arial" w:hAnsi="Arial" w:cs="Arial" w:eastAsia="Arial"/>
          <w:sz w:val="18"/>
          <w:szCs w:val="18"/>
          <w:color w:val="000000"/>
          <w:spacing w:val="-7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3"/>
          <w:position w:val="0"/>
        </w:rPr>
        <w:t>involved</w:t>
      </w:r>
      <w:r>
        <w:rPr>
          <w:rFonts w:ascii="Arial" w:hAnsi="Arial" w:cs="Arial" w:eastAsia="Arial"/>
          <w:sz w:val="18"/>
          <w:szCs w:val="18"/>
          <w:color w:val="000000"/>
          <w:spacing w:val="28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  <w:position w:val="0"/>
        </w:rPr>
        <w:t>quanti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95"/>
          <w:position w:val="0"/>
        </w:rPr>
        <w:t>ﬁ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  <w:position w:val="0"/>
        </w:rPr>
        <w:t>es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losses.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67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4" w:lineRule="auto"/>
        <w:ind w:left="117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Amerongen,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</w:rPr>
        <w:t>necessary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develop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minimal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models,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identify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means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species-associated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(SADS)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es-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timate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parameters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characterize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converting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devices.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modelling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molecular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mechanisms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loss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iden-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quant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inspire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device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optimiza-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precisely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targeting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signi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cant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losses.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4" w:lineRule="auto"/>
        <w:ind w:left="117" w:right="50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reanalyse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molecular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dono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acceptor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systems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(dyads)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89"/>
        </w:rPr>
        <w:t>Pillai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2013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emphasis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methodology.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design,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synthesis,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experi-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</w:rPr>
        <w:t>photophysics,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</w:rPr>
        <w:t>referred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original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publication.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4" w:lineRule="exact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Photophysical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investigations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molecular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dono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acceptor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systems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7" w:after="0" w:line="254" w:lineRule="auto"/>
        <w:ind w:left="117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elucidated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photosynthesis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revealed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design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prin-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ciples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arti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systems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Herrero,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Fukuzumi,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Guldi,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2002;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Kloz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2011,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2012;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Kodis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2004;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Williams,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Zwier,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Verhoeven,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199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6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insights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factors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govern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partition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(ET)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tetrapyrroles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fullerenes,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Pillai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(2013)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designed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arti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dyads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thermodynamically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poised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favour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processes.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biomimetic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arti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constructs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synthesized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investigated: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carotenofullerene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depicted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5" w:lineRule="auto"/>
        <w:ind w:left="117" w:right="49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covalently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attached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moi-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ety,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substituted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withdrawing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elec-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tron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accepting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properties.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nine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bonds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polyene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chain,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-ionone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elon-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gation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conjugated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linker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moiety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phenyl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effective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bonds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(considering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phenyl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1.5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cyclohexene-like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-ionone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0.5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length,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rotated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plane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polyene).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bulky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substituted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phenyl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oriented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steep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angles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plane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stacking.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pigments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linked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phenyl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rings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peptide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bond.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8" w:lineRule="auto"/>
        <w:ind w:left="117" w:right="45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bonds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polyene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-ionone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ring,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gives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effective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8.5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bonds.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coupled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60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positively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charged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methylated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pyrrolidine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linker.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Fullerenes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biological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systems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promising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arti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photosynthesis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  <w:position w:val="0"/>
        </w:rPr>
        <w:t>Gust,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Moore,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66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3.391866pt;height:240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Structure</w:t>
      </w:r>
      <w:r>
        <w:rPr>
          <w:rFonts w:ascii="Arial" w:hAnsi="Arial" w:cs="Arial" w:eastAsia="Arial"/>
          <w:sz w:val="18"/>
          <w:szCs w:val="18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dyads:</w:t>
      </w:r>
      <w:r>
        <w:rPr>
          <w:rFonts w:ascii="Arial" w:hAnsi="Arial" w:cs="Arial" w:eastAsia="Arial"/>
          <w:sz w:val="18"/>
          <w:szCs w:val="18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carotenoporphyrin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2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(dyad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1)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carotenofullerene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2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3"/>
        </w:rPr>
        <w:t>(dyad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55" w:lineRule="auto"/>
        <w:ind w:left="115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6"/>
        </w:rPr>
        <w:t>2000;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3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2"/>
          <w:w w:val="103"/>
        </w:rPr>
        <w:t>o</w:t>
      </w:r>
      <w:r>
        <w:rPr>
          <w:rFonts w:ascii="Arial" w:hAnsi="Arial" w:cs="Arial" w:eastAsia="Arial"/>
          <w:sz w:val="22"/>
          <w:szCs w:val="22"/>
          <w:color w:val="007FAC"/>
          <w:spacing w:val="2"/>
          <w:w w:val="260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bel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Graja,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reorganization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5"/>
        </w:rPr>
        <w:t>en-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ergy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reactions,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reaction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</w:rPr>
        <w:t>peak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Marcus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curve,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facilitating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photoinduced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slow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recombination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Hiroshi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1996;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Marcus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Sutin,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1985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5" w:lineRule="auto"/>
        <w:ind w:left="115" w:right="50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dyads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studied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transient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spectroscopy,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measuring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excitation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moiety.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min-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imal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lifetimes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associated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spectra.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Subsequently,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detailed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pathways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tested,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corresponding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species-associated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estimated.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8" w:lineRule="auto"/>
        <w:ind w:left="115" w:right="4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Pillai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(2013)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completely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outcompetes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process.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dominant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process,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process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optically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forbidden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lowest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singlet-excited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well.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test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interpretation,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propose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detailed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schemes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quantify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photophysical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terms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describing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interconversion.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60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62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2.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THODOLOGY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2" w:after="0" w:line="240" w:lineRule="auto"/>
        <w:ind w:left="63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4.877998pt;margin-top:-28.201649pt;width:323.024095pt;height:42.725pt;mso-position-horizontal-relative:page;mso-position-vertical-relative:paragraph;z-index:-1465" coordorigin="898,-564" coordsize="6460,855">
            <v:group style="position:absolute;left:1096;top:-354;width:6256;height:2" coordorigin="1096,-354" coordsize="6256,2">
              <v:shape style="position:absolute;left:1096;top:-354;width:6256;height:2" coordorigin="1096,-354" coordsize="6256,0" path="m1096,-354l7352,-354e" filled="f" stroked="t" strokeweight=".61019pt" strokecolor="#000000">
                <v:path arrowok="t"/>
              </v:shape>
            </v:group>
            <v:group style="position:absolute;left:903;top:-559;width:418;height:845" coordorigin="903,-559" coordsize="418,845">
              <v:shape style="position:absolute;left:903;top:-559;width:418;height:845" coordorigin="903,-559" coordsize="418,845" path="m903,-559l903,-348,1119,-137,905,87,905,285,1320,-137,903,-559e" filled="t" fillcolor="#C7C8CA" stroked="f">
                <v:path arrowok="t"/>
                <v:fill/>
              </v:shape>
            </v:group>
            <v:group style="position:absolute;left:903;top:-559;width:418;height:845" coordorigin="903,-559" coordsize="418,845">
              <v:shape style="position:absolute;left:903;top:-559;width:418;height:845" coordorigin="903,-559" coordsize="418,845" path="m905,285l1320,-137,903,-559,903,-348,1119,-137,905,87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2.1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4"/>
        </w:rPr>
        <w:t>Model-Based</w:t>
      </w:r>
      <w:r>
        <w:rPr>
          <w:rFonts w:ascii="Arial" w:hAnsi="Arial" w:cs="Arial" w:eastAsia="Arial"/>
          <w:sz w:val="24"/>
          <w:szCs w:val="24"/>
          <w:spacing w:val="10"/>
          <w:w w:val="94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Data</w:t>
      </w:r>
      <w:r>
        <w:rPr>
          <w:rFonts w:ascii="Arial" w:hAnsi="Arial" w:cs="Arial" w:eastAsia="Arial"/>
          <w:sz w:val="24"/>
          <w:szCs w:val="24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Analysis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2" w:after="0" w:line="255" w:lineRule="auto"/>
        <w:ind w:left="117" w:right="49" w:firstLine="51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spectroscopic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experiments,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analysed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tech-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niques.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time-resolved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experiment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typically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time-gated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delays,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consisting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wave-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lengths,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resulting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collection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tens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thousands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points.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aim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model-based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terms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containing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precisely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param-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eters,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relevant.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basic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ingredient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models,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exponential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followed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ingredients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assumption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properties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sepa-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rable,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means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constant.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parameter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estimation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techniques,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referred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1"/>
        </w:rPr>
        <w:t>M.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Stokkum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(2004)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Software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</w:rPr>
        <w:t>issues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discussed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Stokkum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Bal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(2006)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271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2.2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Modelling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4"/>
        </w:rPr>
        <w:t>Exponen</w:t>
      </w:r>
      <w:r>
        <w:rPr>
          <w:rFonts w:ascii="Arial" w:hAnsi="Arial" w:cs="Arial" w:eastAsia="Arial"/>
          <w:sz w:val="24"/>
          <w:szCs w:val="24"/>
          <w:spacing w:val="2"/>
          <w:w w:val="94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94"/>
        </w:rPr>
        <w:t>ial</w:t>
      </w:r>
      <w:r>
        <w:rPr>
          <w:rFonts w:ascii="Arial" w:hAnsi="Arial" w:cs="Arial" w:eastAsia="Arial"/>
          <w:sz w:val="24"/>
          <w:szCs w:val="24"/>
          <w:spacing w:val="52"/>
          <w:w w:val="94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4"/>
        </w:rPr>
        <w:t>Decay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2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expression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derived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exponentially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instrument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response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(IRF)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accounts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convolution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excitation,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probe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pulse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modelled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Gaussian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parameterized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7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for,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respectively,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width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maximum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(FWHM):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453" w:lineRule="exact"/>
        <w:ind w:left="130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48.309006pt;margin-top:19.968899pt;width:29.424pt;height:.1pt;mso-position-horizontal-relative:page;mso-position-vertical-relative:paragraph;z-index:-1464" coordorigin="2966,399" coordsize="588,2">
            <v:shape style="position:absolute;left:2966;top:399;width:588;height:2" coordorigin="2966,399" coordsize="588,0" path="m2966,399l3555,399e" filled="f" stroked="t" strokeweight=".4968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384201pt;margin-top:6.509274pt;width:5.358951pt;height:10.959pt;mso-position-horizontal-relative:page;mso-position-vertical-relative:paragraph;z-index:-1459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8.771606pt;margin-top:11.128757pt;width:9.377373pt;height:11.38484pt;mso-position-horizontal-relative:page;mso-position-vertical-relative:paragraph;z-index:-1458" type="#_x0000_t202" filled="f" stroked="f">
            <v:textbox inset="0,0,0,0">
              <w:txbxContent>
                <w:p>
                  <w:pPr>
                    <w:spacing w:before="0" w:after="0" w:line="168" w:lineRule="exact"/>
                    <w:ind w:right="-74"/>
                    <w:jc w:val="left"/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9"/>
                    </w:rPr>
                    <w:t>2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92"/>
                      <w:position w:val="8"/>
                    </w:rPr>
                    <w:t> 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w w:val="104"/>
          <w:position w:val="-9"/>
        </w:rPr>
        <w:t>IRF</w:t>
      </w:r>
      <w:r>
        <w:rPr>
          <w:rFonts w:ascii="Arial" w:hAnsi="Arial" w:cs="Arial" w:eastAsia="Arial"/>
          <w:sz w:val="22"/>
          <w:szCs w:val="22"/>
          <w:w w:val="68"/>
          <w:position w:val="-9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-9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76"/>
          <w:position w:val="-9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-9"/>
        </w:rPr>
        <w:t>¼</w:t>
      </w:r>
      <w:r>
        <w:rPr>
          <w:rFonts w:ascii="Arial" w:hAnsi="Arial" w:cs="Arial" w:eastAsia="Arial"/>
          <w:sz w:val="22"/>
          <w:szCs w:val="22"/>
          <w:spacing w:val="20"/>
          <w:w w:val="100"/>
          <w:position w:val="-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-21"/>
        </w:rPr>
        <w:t>~</w:t>
      </w:r>
      <w:r>
        <w:rPr>
          <w:rFonts w:ascii="Arial" w:hAnsi="Arial" w:cs="Arial" w:eastAsia="Arial"/>
          <w:sz w:val="22"/>
          <w:szCs w:val="22"/>
          <w:spacing w:val="-40"/>
          <w:w w:val="100"/>
          <w:position w:val="-2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47"/>
          <w:position w:val="-9"/>
        </w:rPr>
        <w:t>p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9"/>
        </w:rPr>
        <w:t>ﬃﬃﬃﬃ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16"/>
          <w:w w:val="24"/>
          <w:position w:val="-9"/>
        </w:rPr>
        <w:t>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9"/>
        </w:rPr>
        <w:t>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15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-9"/>
        </w:rPr>
        <w:t>exp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54"/>
          <w:position w:val="9"/>
        </w:rPr>
        <w:t>(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3"/>
          <w:w w:val="100"/>
          <w:position w:val="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-9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-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-9"/>
        </w:rPr>
        <w:t>log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-9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7"/>
          <w:position w:val="-9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62"/>
          <w:position w:val="-9"/>
        </w:rPr>
        <w:t>Þð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  <w:position w:val="-9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-9"/>
        </w:rPr>
        <w:t>ð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-9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-9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-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-9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-9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-9"/>
        </w:rPr>
        <w:t>=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-9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-9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22" w:lineRule="exact"/>
        <w:ind w:left="218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7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" w:lineRule="exact"/>
        <w:ind w:left="117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8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44" w:lineRule="exact"/>
        <w:ind w:right="-20"/>
        <w:jc w:val="left"/>
        <w:rPr>
          <w:rFonts w:ascii="Kozuka Gothic Pro EL" w:hAnsi="Kozuka Gothic Pro EL" w:cs="Kozuka Gothic Pro EL" w:eastAsia="Kozuka Gothic Pro E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-130"/>
          <w:w w:val="100"/>
          <w:position w:val="-2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5"/>
        </w:rPr>
        <w:t>~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-1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21"/>
        </w:rPr>
        <w:t>¼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-2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-2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-21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-21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  <w:position w:val="-21"/>
        </w:rPr>
        <w:t>2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63"/>
          <w:position w:val="-2"/>
        </w:rPr>
        <w:t>p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46"/>
          <w:w w:val="24"/>
          <w:position w:val="-2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62"/>
          <w:w w:val="97"/>
          <w:position w:val="-21"/>
        </w:rPr>
        <w:t>2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2"/>
        </w:rPr>
        <w:t>ﬃﬃ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20"/>
          <w:w w:val="24"/>
          <w:position w:val="-2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32"/>
          <w:w w:val="85"/>
          <w:position w:val="-21"/>
        </w:rPr>
        <w:t>l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13"/>
          <w:w w:val="24"/>
          <w:position w:val="-2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101"/>
          <w:w w:val="103"/>
          <w:position w:val="-21"/>
        </w:rPr>
        <w:t>o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2"/>
        </w:rPr>
        <w:t>ﬃﬃ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36"/>
          <w:w w:val="24"/>
          <w:position w:val="-2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66"/>
          <w:w w:val="93"/>
          <w:position w:val="-21"/>
        </w:rPr>
        <w:t>g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2"/>
        </w:rPr>
        <w:t>ﬃﬃﬃ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31"/>
          <w:w w:val="24"/>
          <w:position w:val="-2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76"/>
          <w:w w:val="97"/>
          <w:position w:val="-21"/>
        </w:rPr>
        <w:t>2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2"/>
        </w:rPr>
        <w:t>ﬃﬃ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23"/>
          <w:w w:val="24"/>
          <w:position w:val="-2"/>
        </w:rPr>
        <w:t>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-2"/>
        </w:rPr>
        <w:t>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  <w:cols w:num="2" w:equalWidth="0">
            <w:col w:w="655" w:space="108"/>
            <w:col w:w="5917"/>
          </w:cols>
        </w:sectPr>
      </w:pPr>
      <w:rPr/>
    </w:p>
    <w:p>
      <w:pPr>
        <w:spacing w:before="0" w:after="0" w:line="224" w:lineRule="exact"/>
        <w:ind w:left="230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57"/>
        </w:rPr>
        <w:t>ð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  </w:t>
      </w:r>
      <w:r>
        <w:rPr>
          <w:rFonts w:ascii="Arial" w:hAnsi="Arial" w:cs="Arial" w:eastAsia="Arial"/>
          <w:sz w:val="22"/>
          <w:szCs w:val="22"/>
          <w:spacing w:val="16"/>
          <w:w w:val="5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2"/>
          <w:w w:val="5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Typically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FWHM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99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100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99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200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near-IR.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convolution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(indicated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*)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exponential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yields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analytical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expression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facilitates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estimation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parameters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9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9"/>
          <w:w w:val="5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9"/>
        </w:rPr>
        <w:t>I</w:t>
      </w:r>
      <w:r>
        <w:rPr>
          <w:rFonts w:ascii="Arial" w:hAnsi="Arial" w:cs="Arial" w:eastAsia="Arial"/>
          <w:sz w:val="16"/>
          <w:szCs w:val="16"/>
          <w:spacing w:val="-20"/>
          <w:w w:val="100"/>
          <w:position w:val="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9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9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;</w:t>
      </w:r>
      <w:r>
        <w:rPr>
          <w:rFonts w:ascii="Arial" w:hAnsi="Arial" w:cs="Arial" w:eastAsia="Arial"/>
          <w:sz w:val="22"/>
          <w:szCs w:val="22"/>
          <w:spacing w:val="-10"/>
          <w:w w:val="7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48"/>
          <w:w w:val="79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¼</w:t>
      </w:r>
      <w:r>
        <w:rPr>
          <w:rFonts w:ascii="Arial" w:hAnsi="Arial" w:cs="Arial" w:eastAsia="Arial"/>
          <w:sz w:val="22"/>
          <w:szCs w:val="22"/>
          <w:spacing w:val="4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ex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8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29"/>
          <w:position w:val="0"/>
        </w:rPr>
        <w:t>ð-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48"/>
          <w:w w:val="93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0"/>
        </w:rPr>
        <w:t>IRF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6" w:lineRule="exact"/>
        <w:ind w:left="222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333" w:lineRule="exact"/>
        <w:ind w:left="1996" w:right="-9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50.292999pt;margin-top:4.165794pt;width:5.32910pt;height:.1pt;mso-position-horizontal-relative:page;mso-position-vertical-relative:paragraph;z-index:-1463" coordorigin="3006,83" coordsize="107,2">
            <v:shape style="position:absolute;left:3006;top:83;width:107;height:2" coordorigin="3006,83" coordsize="107,0" path="m3006,83l3112,83e" filled="f" stroked="t" strokeweight=".5535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3"/>
        </w:rPr>
        <w:t>¼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-2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7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13"/>
        </w:rPr>
        <w:t>exp</w:t>
      </w:r>
      <w:r>
        <w:rPr>
          <w:rFonts w:ascii="Arial" w:hAnsi="Arial" w:cs="Arial" w:eastAsia="Arial"/>
          <w:sz w:val="22"/>
          <w:szCs w:val="22"/>
          <w:spacing w:val="0"/>
          <w:w w:val="129"/>
          <w:position w:val="13"/>
        </w:rPr>
        <w:t>ð-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13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1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13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13"/>
        </w:rPr>
        <w:t>exp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Kozuka Gothic Pro EL" w:hAnsi="Kozuka Gothic Pro EL" w:cs="Kozuka Gothic Pro EL" w:eastAsia="Kozuka Gothic Pro EL"/>
          <w:sz w:val="22"/>
          <w:szCs w:val="22"/>
        </w:rPr>
      </w:pPr>
      <w:rPr/>
      <w:r>
        <w:rPr>
          <w:rFonts w:ascii="Kozuka Gothic Pro EL" w:hAnsi="Kozuka Gothic Pro EL" w:cs="Kozuka Gothic Pro EL" w:eastAsia="Kozuka Gothic Pro EL"/>
          <w:sz w:val="22"/>
          <w:szCs w:val="22"/>
          <w:w w:val="314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w w:val="10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4"/>
          <w:w w:val="10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314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9" w:right="-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7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7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5" w:after="0" w:line="240" w:lineRule="auto"/>
        <w:ind w:left="-45" w:right="198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-13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5"/>
        </w:rPr>
        <w:t>~</w:t>
      </w:r>
      <w:r>
        <w:rPr>
          <w:rFonts w:ascii="Arial" w:hAnsi="Arial" w:cs="Arial" w:eastAsia="Arial"/>
          <w:sz w:val="22"/>
          <w:szCs w:val="22"/>
          <w:spacing w:val="-4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3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47" w:after="0" w:line="250" w:lineRule="exact"/>
        <w:ind w:left="79" w:right="209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254.210999pt;margin-top:2.358358pt;width:16.951pt;height:.1pt;mso-position-horizontal-relative:page;mso-position-vertical-relative:paragraph;z-index:-1462" coordorigin="5084,47" coordsize="339,2">
            <v:shape style="position:absolute;left:5084;top:47;width:339;height:2" coordorigin="5084,47" coordsize="339,0" path="m5084,47l5423,47e" filled="f" stroked="t" strokeweight=".5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-1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8640" w:h="12960"/>
          <w:pgMar w:top="0" w:bottom="280" w:left="780" w:right="1180"/>
          <w:cols w:num="3" w:equalWidth="0">
            <w:col w:w="3494" w:space="0"/>
            <w:col w:w="762" w:space="48"/>
            <w:col w:w="2376"/>
          </w:cols>
        </w:sectPr>
      </w:pPr>
      <w:rPr/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tabs>
          <w:tab w:pos="3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115"/>
        </w:rPr>
        <w:t>X</w:t>
      </w:r>
      <w:r>
        <w:rPr>
          <w:rFonts w:ascii="Arial" w:hAnsi="Arial" w:cs="Arial" w:eastAsia="Arial"/>
          <w:sz w:val="22"/>
          <w:szCs w:val="22"/>
          <w:w w:val="100"/>
        </w:rPr>
        <w:tab/>
      </w:r>
      <w:r>
        <w:rPr>
          <w:rFonts w:ascii="Arial" w:hAnsi="Arial" w:cs="Arial" w:eastAsia="Arial"/>
          <w:sz w:val="22"/>
          <w:szCs w:val="22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7"/>
        </w:rPr>
        <w:t>þ</w:t>
      </w:r>
      <w:r>
        <w:rPr>
          <w:rFonts w:ascii="Arial" w:hAnsi="Arial" w:cs="Arial" w:eastAsia="Arial"/>
          <w:sz w:val="22"/>
          <w:szCs w:val="22"/>
          <w:spacing w:val="-35"/>
          <w:w w:val="13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erf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384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Kozuka Gothic Pro EL" w:hAnsi="Kozuka Gothic Pro EL" w:cs="Kozuka Gothic Pro EL" w:eastAsia="Kozuka Gothic Pro EL"/>
          <w:sz w:val="22"/>
          <w:szCs w:val="22"/>
          <w:w w:val="314"/>
          <w:position w:val="1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-3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-3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54"/>
          <w:position w:val="15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-3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7"/>
          <w:position w:val="-3"/>
        </w:rPr>
        <w:t>þ</w:t>
      </w:r>
      <w:r>
        <w:rPr>
          <w:rFonts w:ascii="Arial" w:hAnsi="Arial" w:cs="Arial" w:eastAsia="Arial"/>
          <w:sz w:val="22"/>
          <w:szCs w:val="22"/>
          <w:spacing w:val="-35"/>
          <w:w w:val="137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3"/>
        </w:rPr>
        <w:t>k</w:t>
      </w:r>
      <w:r>
        <w:rPr>
          <w:rFonts w:ascii="Arial" w:hAnsi="Arial" w:cs="Arial" w:eastAsia="Arial"/>
          <w:sz w:val="22"/>
          <w:szCs w:val="22"/>
          <w:spacing w:val="-130"/>
          <w:w w:val="100"/>
          <w:position w:val="-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~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335" w:lineRule="exact"/>
        <w:ind w:left="57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05.567993pt;margin-top:2.949631pt;width:62.929pt;height:.1pt;mso-position-horizontal-relative:page;mso-position-vertical-relative:paragraph;z-index:-1461" coordorigin="4111,59" coordsize="1259,2">
            <v:shape style="position:absolute;left:4111;top:59;width:1259;height:2" coordorigin="4111,59" coordsize="1259,0" path="m4111,59l5370,59e" filled="f" stroked="t" strokeweight=".5535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9.086487pt;margin-top:-15.613762pt;width:9.377473pt;height:13.08574pt;mso-position-horizontal-relative:page;mso-position-vertical-relative:paragraph;z-index:-1457" type="#_x0000_t202" filled="f" stroked="f">
            <v:textbox inset="0,0,0,0">
              <w:txbxContent>
                <w:p>
                  <w:pPr>
                    <w:spacing w:before="0" w:after="0" w:line="162" w:lineRule="exact"/>
                    <w:ind w:right="-79"/>
                    <w:jc w:val="left"/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9"/>
                    </w:rPr>
                    <w:t>2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92"/>
                      <w:position w:val="4"/>
                    </w:rPr>
                    <w:t> 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w w:val="147"/>
          <w:position w:val="16"/>
        </w:rPr>
        <w:t>p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46"/>
          <w:w w:val="24"/>
          <w:position w:val="16"/>
        </w:rPr>
        <w:t>ﬃ</w:t>
      </w:r>
      <w:r>
        <w:rPr>
          <w:rFonts w:ascii="Times New Roman" w:hAnsi="Times New Roman" w:cs="Times New Roman" w:eastAsia="Times New Roman"/>
          <w:sz w:val="22"/>
          <w:szCs w:val="22"/>
          <w:spacing w:val="-62"/>
          <w:w w:val="97"/>
          <w:position w:val="-2"/>
        </w:rPr>
        <w:t>2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30"/>
          <w:w w:val="24"/>
          <w:position w:val="16"/>
        </w:rPr>
        <w:t>ﬃ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4"/>
          <w:position w:val="16"/>
        </w:rPr>
        <w:t>ﬃ</w:t>
      </w:r>
      <w:r>
        <w:rPr>
          <w:rFonts w:ascii="Arial" w:hAnsi="Arial" w:cs="Arial" w:eastAsia="Arial"/>
          <w:sz w:val="22"/>
          <w:szCs w:val="22"/>
          <w:spacing w:val="-130"/>
          <w:w w:val="94"/>
          <w:position w:val="-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3"/>
        </w:rPr>
        <w:t>~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  <w:cols w:num="2" w:equalWidth="0">
            <w:col w:w="3140" w:space="31"/>
            <w:col w:w="3509"/>
          </w:cols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56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generation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process,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55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chirped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generation,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ie,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wavelengths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generated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wavelengths.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Hence,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continuum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intrinsic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velocity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dispersion.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travelling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optically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lenses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cuvettes,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velocity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dispersion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white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readily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increases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picosecond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velocity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dispersion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modelled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polynomial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describes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dependence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10" w:right="-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74"/>
        </w:rPr>
        <w:t>m</w:t>
      </w:r>
      <w:r>
        <w:rPr>
          <w:rFonts w:ascii="Arial" w:hAnsi="Arial" w:cs="Arial" w:eastAsia="Arial"/>
          <w:sz w:val="22"/>
          <w:szCs w:val="22"/>
          <w:w w:val="68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¼</w:t>
      </w:r>
      <w:r>
        <w:rPr>
          <w:rFonts w:ascii="Arial" w:hAnsi="Arial" w:cs="Arial" w:eastAsia="Arial"/>
          <w:sz w:val="22"/>
          <w:szCs w:val="22"/>
          <w:spacing w:val="14"/>
          <w:w w:val="7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77"/>
          <w:position w:val="-5"/>
        </w:rPr>
        <w:t>l</w:t>
      </w:r>
      <w:r>
        <w:rPr>
          <w:rFonts w:ascii="Arial" w:hAnsi="Arial" w:cs="Arial" w:eastAsia="Arial"/>
          <w:sz w:val="11"/>
          <w:szCs w:val="11"/>
          <w:spacing w:val="0"/>
          <w:w w:val="53"/>
          <w:position w:val="-7"/>
        </w:rPr>
        <w:t>c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1"/>
          <w:szCs w:val="11"/>
          <w:spacing w:val="12"/>
          <w:w w:val="100"/>
          <w:position w:val="-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3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178" w:lineRule="exact"/>
        <w:ind w:left="41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-3"/>
        </w:rPr>
        <w:t>max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91" w:lineRule="exact"/>
        <w:ind w:right="-73"/>
        <w:jc w:val="left"/>
        <w:rPr>
          <w:rFonts w:ascii="Kozuka Gothic Pro EL" w:hAnsi="Kozuka Gothic Pro EL" w:cs="Kozuka Gothic Pro EL" w:eastAsia="Kozuka Gothic Pro EL"/>
          <w:sz w:val="22"/>
          <w:szCs w:val="22"/>
        </w:rPr>
      </w:pPr>
      <w:rPr/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4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" w:right="-4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4"/>
          <w:w w:val="100"/>
        </w:rPr>
        <w:t>j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985687pt;margin-top:7.620544pt;width:4.219215pt;height:10.959pt;mso-position-horizontal-relative:page;mso-position-vertical-relative:paragraph;z-index:-1455" type="#_x0000_t202" filled="f" stroked="f">
            <v:textbox inset="0,0,0,0">
              <w:txbxContent>
                <w:p>
                  <w:pPr>
                    <w:spacing w:before="0" w:after="0" w:line="144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57"/>
                      <w:position w:val="2"/>
                    </w:rPr>
                    <w:t>Þ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w w:val="70"/>
        </w:rPr>
        <w:t>a</w:t>
      </w:r>
      <w:r>
        <w:rPr>
          <w:rFonts w:ascii="Arial" w:hAnsi="Arial" w:cs="Arial" w:eastAsia="Arial"/>
          <w:sz w:val="16"/>
          <w:szCs w:val="16"/>
          <w:w w:val="110"/>
          <w:position w:val="-3"/>
        </w:rPr>
        <w:t>j</w:t>
      </w:r>
      <w:r>
        <w:rPr>
          <w:rFonts w:ascii="Arial" w:hAnsi="Arial" w:cs="Arial" w:eastAsia="Arial"/>
          <w:sz w:val="16"/>
          <w:szCs w:val="16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  <w:position w:val="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55"/>
          <w:position w:val="-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position w:val="10"/>
        </w:rPr>
        <w:t>j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1140" w:right="820"/>
          <w:cols w:num="3" w:equalWidth="0">
            <w:col w:w="3280" w:space="47"/>
            <w:col w:w="315" w:space="36"/>
            <w:col w:w="3002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7" w:lineRule="auto"/>
        <w:ind w:left="115" w:right="48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Typically,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range,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polynomial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position w:val="-3"/>
        </w:rPr>
        <w:t>max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1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three.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reference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  <w:position w:val="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55"/>
          <w:position w:val="-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-2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conveniently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centre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spectrograph.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addition,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width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dependent,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analogous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poly-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nomial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employed.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328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2.3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Global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Target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6"/>
        </w:rPr>
        <w:t>Analys</w:t>
      </w:r>
      <w:r>
        <w:rPr>
          <w:rFonts w:ascii="Arial" w:hAnsi="Arial" w:cs="Arial" w:eastAsia="Arial"/>
          <w:sz w:val="24"/>
          <w:szCs w:val="24"/>
          <w:spacing w:val="2"/>
          <w:w w:val="96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82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2" w:after="0" w:line="248" w:lineRule="auto"/>
        <w:ind w:left="115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basis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superposition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principle,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superposition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prop-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erties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ε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weighted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concentration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57"/>
          <w:position w:val="0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98" w:after="0" w:line="184" w:lineRule="exact"/>
        <w:ind w:left="3257" w:right="3016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w w:val="8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w w:val="99"/>
          <w:position w:val="-2"/>
        </w:rPr>
        <w:t>comp</w:t>
      </w:r>
      <w:r>
        <w:rPr>
          <w:rFonts w:ascii="Times New Roman" w:hAnsi="Times New Roman" w:cs="Times New Roman" w:eastAsia="Times New Roman"/>
          <w:sz w:val="11"/>
          <w:szCs w:val="11"/>
          <w:w w:val="100"/>
          <w:position w:val="0"/>
        </w:rPr>
      </w:r>
    </w:p>
    <w:p>
      <w:pPr>
        <w:spacing w:before="0" w:after="0" w:line="307" w:lineRule="exact"/>
        <w:ind w:left="2215" w:right="218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61"/>
          <w:w w:val="76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¼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21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77"/>
          <w:w w:val="239"/>
          <w:position w:val="2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-1"/>
          <w:w w:val="97"/>
          <w:position w:val="0"/>
        </w:rPr>
        <w:t>ε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9" w:after="0" w:line="240" w:lineRule="auto"/>
        <w:ind w:left="3294" w:right="304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6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3" w:lineRule="auto"/>
        <w:ind w:left="115" w:right="42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7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97"/>
          <w:position w:val="-3"/>
        </w:rPr>
        <w:t>com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  <w:position w:val="-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97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0"/>
          <w:position w:val="0"/>
        </w:rPr>
        <w:t>consist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uple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rst-orde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4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ferentia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quations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1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9"/>
          <w:position w:val="0"/>
        </w:rPr>
        <w:t>o-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lutio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exponentia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ecays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wil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conside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thre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ype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compart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(1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onent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ecayin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onoex-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ponent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paral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yield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0"/>
        </w:rPr>
        <w:t>decay-associate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dif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erenc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spe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0"/>
        </w:rPr>
        <w:t>(DADS)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7"/>
          <w:position w:val="0"/>
        </w:rPr>
        <w:t>equentia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increasin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lifet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calle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7"/>
          <w:position w:val="0"/>
        </w:rPr>
        <w:t>un-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branche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7"/>
          <w:position w:val="0"/>
        </w:rPr>
        <w:t>unidirectiona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"/>
          <w:w w:val="100"/>
          <w:position w:val="0"/>
        </w:rPr>
        <w:t>gle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"/>
          <w:w w:val="100"/>
          <w:position w:val="0"/>
        </w:rPr>
        <w:t>Parodi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"/>
          <w:w w:val="94"/>
          <w:position w:val="0"/>
        </w:rPr>
        <w:t>Lozier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"/>
          <w:w w:val="100"/>
          <w:position w:val="0"/>
        </w:rPr>
        <w:t>1982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evolution-associate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differenc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spectr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ful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art-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menta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schem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5"/>
          <w:position w:val="0"/>
        </w:rPr>
        <w:t>bl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ranching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equil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bria,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yieldin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4"/>
          <w:position w:val="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7"/>
          <w:position w:val="0"/>
        </w:rPr>
        <w:t>latte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7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os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fte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5"/>
          <w:position w:val="0"/>
        </w:rPr>
        <w:t>referre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1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1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8"/>
          <w:position w:val="0"/>
        </w:rPr>
        <w:t>analys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88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pose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ineti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3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1"/>
          <w:position w:val="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ncludin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2"/>
          <w:position w:val="0"/>
        </w:rPr>
        <w:t>possibl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7"/>
          <w:position w:val="0"/>
        </w:rPr>
        <w:t>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s-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4"/>
          <w:position w:val="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3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100"/>
          <w:position w:val="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uorescenc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nonnegative)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94"/>
          <w:position w:val="0"/>
        </w:rPr>
        <w:t>Dif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  <w:position w:val="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61"/>
          <w:position w:val="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80"/>
          <w:position w:val="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65"/>
          <w:position w:val="0"/>
        </w:rPr>
        <w:t>enc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65"/>
          <w:position w:val="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3"/>
          <w:position w:val="0"/>
        </w:rPr>
        <w:t>appl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3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3"/>
          <w:position w:val="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3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nomenclatur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AS.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8640" w:h="12960"/>
          <w:pgMar w:top="0" w:bottom="280" w:left="1140" w:right="82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54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parallelly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components,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4" w:lineRule="exact"/>
        <w:ind w:left="2954" w:right="331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w w:val="8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w w:val="99"/>
          <w:position w:val="-2"/>
        </w:rPr>
        <w:t>comp</w:t>
      </w:r>
      <w:r>
        <w:rPr>
          <w:rFonts w:ascii="Times New Roman" w:hAnsi="Times New Roman" w:cs="Times New Roman" w:eastAsia="Times New Roman"/>
          <w:sz w:val="11"/>
          <w:szCs w:val="11"/>
          <w:w w:val="100"/>
          <w:position w:val="0"/>
        </w:rPr>
      </w:r>
    </w:p>
    <w:p>
      <w:pPr>
        <w:spacing w:before="0" w:after="0" w:line="307" w:lineRule="exact"/>
        <w:ind w:left="196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¼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21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78"/>
          <w:w w:val="239"/>
          <w:position w:val="21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53"/>
          <w:position w:val="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9"/>
        </w:rPr>
        <w:t>I</w:t>
      </w:r>
      <w:r>
        <w:rPr>
          <w:rFonts w:ascii="Arial" w:hAnsi="Arial" w:cs="Arial" w:eastAsia="Arial"/>
          <w:sz w:val="16"/>
          <w:szCs w:val="16"/>
          <w:spacing w:val="-21"/>
          <w:w w:val="100"/>
          <w:position w:val="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DADS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9" w:after="0" w:line="240" w:lineRule="auto"/>
        <w:ind w:left="2992" w:right="334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7"/>
        </w:rPr>
        <w:t>l</w:t>
      </w:r>
      <w:r>
        <w:rPr>
          <w:rFonts w:ascii="Arial" w:hAnsi="Arial" w:cs="Arial" w:eastAsia="Arial"/>
          <w:sz w:val="16"/>
          <w:szCs w:val="16"/>
          <w:spacing w:val="-1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5" w:lineRule="auto"/>
        <w:ind w:left="117" w:right="43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thus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represent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amplitudes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above-d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exponential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decays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5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8"/>
        </w:rPr>
        <w:t>I</w:t>
      </w:r>
      <w:r>
        <w:rPr>
          <w:rFonts w:ascii="Arial" w:hAnsi="Arial" w:cs="Arial" w:eastAsia="Arial"/>
          <w:sz w:val="16"/>
          <w:szCs w:val="16"/>
          <w:spacing w:val="-21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57"/>
          <w:position w:val="0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parallelly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components,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true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species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spectra.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cases,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weighted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sum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con-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tributions)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true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SADS.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0" w:after="0" w:line="254" w:lineRule="auto"/>
        <w:ind w:left="117" w:right="48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9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9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ra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4" w:lineRule="exact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Following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successfully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converged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matrix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residuals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7" w:after="0" w:line="254" w:lineRule="auto"/>
        <w:ind w:left="117" w:right="5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lysed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decomposition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(SVD).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Formally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residual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matrix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decomposed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66" w:lineRule="exact"/>
        <w:ind w:left="3102" w:right="338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2"/>
          <w:position w:val="-2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4" w:lineRule="exact"/>
        <w:ind w:left="2994" w:right="3278"/>
        <w:jc w:val="center"/>
        <w:rPr>
          <w:rFonts w:ascii="Kozuka Gothic Pro EL" w:hAnsi="Kozuka Gothic Pro EL" w:cs="Kozuka Gothic Pro EL" w:eastAsia="Kozuka Gothic Pro EL"/>
          <w:sz w:val="22"/>
          <w:szCs w:val="22"/>
        </w:rPr>
      </w:pPr>
      <w:rPr/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-2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5" w:after="0" w:line="136" w:lineRule="exact"/>
        <w:ind w:right="-20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89"/>
          <w:position w:val="-10"/>
        </w:rPr>
        <w:t>res</w:t>
      </w:r>
      <w:r>
        <w:rPr>
          <w:rFonts w:ascii="Arial" w:hAnsi="Arial" w:cs="Arial" w:eastAsia="Arial"/>
          <w:sz w:val="22"/>
          <w:szCs w:val="22"/>
          <w:w w:val="68"/>
          <w:position w:val="-10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-1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  <w:position w:val="-10"/>
        </w:rPr>
        <w:t>;</w:t>
      </w:r>
      <w:r>
        <w:rPr>
          <w:rFonts w:ascii="Arial" w:hAnsi="Arial" w:cs="Arial" w:eastAsia="Arial"/>
          <w:sz w:val="22"/>
          <w:szCs w:val="22"/>
          <w:spacing w:val="-25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-10"/>
        </w:rPr>
        <w:t>l</w:t>
      </w:r>
      <w:r>
        <w:rPr>
          <w:rFonts w:ascii="Arial" w:hAnsi="Arial" w:cs="Arial" w:eastAsia="Arial"/>
          <w:sz w:val="22"/>
          <w:szCs w:val="22"/>
          <w:spacing w:val="61"/>
          <w:w w:val="76"/>
          <w:position w:val="-1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-10"/>
        </w:rPr>
        <w:t>¼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151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-1"/>
          <w:w w:val="83"/>
          <w:position w:val="-1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  <w:position w:val="-1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92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-1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-1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57"/>
          <w:position w:val="-1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-1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3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-13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81"/>
          <w:position w:val="-1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2"/>
          <w:position w:val="-1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92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-1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-1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-1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  <w:cols w:num="2" w:equalWidth="0">
            <w:col w:w="3032" w:space="351"/>
            <w:col w:w="3297"/>
          </w:cols>
        </w:sectPr>
      </w:pPr>
      <w:rPr/>
    </w:p>
    <w:p>
      <w:pPr>
        <w:spacing w:before="0" w:after="0" w:line="165" w:lineRule="exact"/>
        <w:ind w:left="3452" w:right="2445"/>
        <w:jc w:val="center"/>
        <w:tabs>
          <w:tab w:pos="41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</w:p>
    <w:p>
      <w:pPr>
        <w:spacing w:before="0" w:after="0" w:line="184" w:lineRule="exact"/>
        <w:ind w:left="3027" w:right="331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7"/>
        </w:rPr>
        <w:t>l</w:t>
      </w:r>
      <w:r>
        <w:rPr>
          <w:rFonts w:ascii="Arial" w:hAnsi="Arial" w:cs="Arial" w:eastAsia="Arial"/>
          <w:sz w:val="16"/>
          <w:szCs w:val="16"/>
          <w:spacing w:val="-1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1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u</w:t>
      </w:r>
      <w:r>
        <w:rPr>
          <w:rFonts w:ascii="Arial" w:hAnsi="Arial" w:cs="Arial" w:eastAsia="Arial"/>
          <w:sz w:val="16"/>
          <w:szCs w:val="16"/>
          <w:spacing w:val="0"/>
          <w:w w:val="86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6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86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  <w:position w:val="0"/>
        </w:rPr>
        <w:t>w</w:t>
      </w:r>
      <w:r>
        <w:rPr>
          <w:rFonts w:ascii="Arial" w:hAnsi="Arial" w:cs="Arial" w:eastAsia="Arial"/>
          <w:sz w:val="16"/>
          <w:szCs w:val="16"/>
          <w:spacing w:val="0"/>
          <w:w w:val="84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4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84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right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vectors,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-1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sorted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values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6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minimum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rows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columns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matrix.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vectors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orthogonal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optimal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squares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approximation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matrix.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SVD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useful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diagnose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shortcomings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systematic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errors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4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sequential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sequentially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6" w:after="0" w:line="240" w:lineRule="auto"/>
        <w:ind w:left="117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97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428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428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35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428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8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  <w:position w:val="-3"/>
        </w:rPr>
        <w:t>comp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decreasing,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lifetimes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68" w:lineRule="exact"/>
        <w:ind w:left="117" w:right="5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=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1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6"/>
          <w:szCs w:val="16"/>
          <w:spacing w:val="-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1"/>
        </w:rPr>
        <w:t>increasing.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1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convenient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1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1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evolution,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52" w:lineRule="exact"/>
        <w:ind w:left="117" w:right="5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possesses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EADS.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4" w:lineRule="exact"/>
        <w:ind w:left="3105" w:right="3167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w w:val="8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w w:val="99"/>
          <w:position w:val="-2"/>
        </w:rPr>
        <w:t>comp</w:t>
      </w:r>
      <w:r>
        <w:rPr>
          <w:rFonts w:ascii="Times New Roman" w:hAnsi="Times New Roman" w:cs="Times New Roman" w:eastAsia="Times New Roman"/>
          <w:sz w:val="11"/>
          <w:szCs w:val="11"/>
          <w:w w:val="100"/>
          <w:position w:val="0"/>
        </w:rPr>
      </w:r>
    </w:p>
    <w:p>
      <w:pPr>
        <w:spacing w:before="0" w:after="0" w:line="307" w:lineRule="exact"/>
        <w:ind w:left="2063" w:right="2034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7.247009pt;margin-top:8.619472pt;width:1.791764pt;height:8.219100pt;mso-position-horizontal-relative:page;mso-position-vertical-relative:paragraph;z-index:-1453" type="#_x0000_t202" filled="f" stroked="f">
            <v:textbox inset="0,0,0,0">
              <w:txbxContent>
                <w:p>
                  <w:pPr>
                    <w:spacing w:before="0" w:after="0" w:line="164" w:lineRule="exact"/>
                    <w:ind w:right="-6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  <w:t>l</w:t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w w:val="94"/>
        </w:rPr>
        <w:t>D</w:t>
      </w:r>
      <w:r>
        <w:rPr>
          <w:rFonts w:ascii="Arial" w:hAnsi="Arial" w:cs="Arial" w:eastAsia="Arial"/>
          <w:sz w:val="22"/>
          <w:szCs w:val="22"/>
          <w:w w:val="104"/>
        </w:rPr>
        <w:t>A</w:t>
      </w:r>
      <w:r>
        <w:rPr>
          <w:rFonts w:ascii="Arial" w:hAnsi="Arial" w:cs="Arial" w:eastAsia="Arial"/>
          <w:sz w:val="22"/>
          <w:szCs w:val="22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61"/>
          <w:w w:val="76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¼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21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77"/>
          <w:w w:val="239"/>
          <w:position w:val="21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53"/>
          <w:position w:val="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9"/>
        </w:rPr>
        <w:t>II</w:t>
      </w:r>
      <w:r>
        <w:rPr>
          <w:rFonts w:ascii="Arial" w:hAnsi="Arial" w:cs="Arial" w:eastAsia="Arial"/>
          <w:sz w:val="16"/>
          <w:szCs w:val="16"/>
          <w:spacing w:val="-2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EAD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0" w:after="0" w:line="240" w:lineRule="auto"/>
        <w:ind w:left="3143" w:right="319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6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exact"/>
        <w:ind w:left="80" w:right="5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concentration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-1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-1"/>
        </w:rPr>
        <w:t>linear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combination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-1"/>
        </w:rPr>
        <w:t>exponential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-1"/>
        </w:rPr>
        <w:t>decays,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2" w:lineRule="exact"/>
        <w:ind w:left="117" w:right="-20"/>
        <w:jc w:val="left"/>
        <w:tabs>
          <w:tab w:pos="820" w:val="left"/>
          <w:tab w:pos="13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792007pt;margin-top:1.106395pt;width:33.016104pt;height:16.559522pt;mso-position-horizontal-relative:page;mso-position-vertical-relative:paragraph;z-index:-1452" type="#_x0000_t202" filled="f" stroked="f">
            <v:textbox inset="0,0,0,0">
              <w:txbxContent>
                <w:p>
                  <w:pPr>
                    <w:spacing w:before="0" w:after="0" w:line="309" w:lineRule="exact"/>
                    <w:ind w:right="-90"/>
                    <w:jc w:val="left"/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  <w:position w:val="-3"/>
                    </w:rPr>
                    <w:t>l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  <w:position w:val="-3"/>
                    </w:rPr>
                    <w:t> 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30"/>
                      <w:w w:val="100"/>
                      <w:position w:val="-3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0"/>
                      <w:w w:val="100"/>
                      <w:position w:val="4"/>
                    </w:rPr>
                    <w:t>¼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spacing w:val="-17"/>
                      <w:w w:val="100"/>
                      <w:position w:val="4"/>
                    </w:rPr>
                    <w:t> 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95"/>
                      <w:position w:val="20"/>
                    </w:rPr>
                    <w:t>P</w:t>
                  </w:r>
                  <w:r>
                    <w:rPr>
                      <w:rFonts w:ascii="Kozuka Gothic Pro EL" w:hAnsi="Kozuka Gothic Pro EL" w:cs="Kozuka Gothic Pro EL" w:eastAsia="Kozuka Gothic Pro EL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9"/>
          <w:w w:val="53"/>
          <w:position w:val="-21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-13"/>
        </w:rPr>
        <w:t>II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1"/>
        </w:rPr>
        <w:t>l</w:t>
        <w:tab/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-13"/>
        </w:rPr>
        <w:t>I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3" w:after="0" w:line="301" w:lineRule="exact"/>
        <w:ind w:left="83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6"/>
          <w:szCs w:val="16"/>
          <w:spacing w:val="3"/>
          <w:w w:val="100"/>
          <w:position w:val="-3"/>
        </w:rPr>
        <w:t>j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0"/>
          <w:position w:val="3"/>
        </w:rPr>
        <w:t>b</w:t>
      </w:r>
      <w:r>
        <w:rPr>
          <w:rFonts w:ascii="Arial" w:hAnsi="Arial" w:cs="Arial" w:eastAsia="Arial"/>
          <w:sz w:val="16"/>
          <w:szCs w:val="16"/>
          <w:spacing w:val="0"/>
          <w:w w:val="105"/>
          <w:position w:val="0"/>
        </w:rPr>
        <w:t>jl</w:t>
      </w:r>
      <w:r>
        <w:rPr>
          <w:rFonts w:ascii="Arial" w:hAnsi="Arial" w:cs="Arial" w:eastAsia="Arial"/>
          <w:sz w:val="16"/>
          <w:szCs w:val="16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21"/>
          <w:w w:val="53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3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6"/>
          <w:szCs w:val="16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3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3"/>
        </w:rPr>
        <w:t>amplitudes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3"/>
        </w:rPr>
        <w:t>Nagle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3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3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3"/>
        </w:rPr>
        <w:t>1982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3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  <w:position w:val="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0"/>
          <w:position w:val="3"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  <w:position w:val="0"/>
        </w:rPr>
        <w:t>jl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3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3"/>
        </w:rPr>
        <w:t>given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3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11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70"/>
          <w:position w:val="2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w w:val="100"/>
          <w:position w:val="-2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¼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j</w:t>
      </w:r>
      <w:r>
        <w:rPr>
          <w:rFonts w:ascii="Arial" w:hAnsi="Arial" w:cs="Arial" w:eastAsia="Arial"/>
          <w:sz w:val="22"/>
          <w:szCs w:val="22"/>
          <w:spacing w:val="12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::;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66" w:lineRule="exact"/>
        <w:ind w:right="25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7"/>
          <w:position w:val="-2"/>
        </w:rPr>
        <w:t>l</w:t>
      </w:r>
      <w:r>
        <w:rPr>
          <w:rFonts w:ascii="Arial" w:hAnsi="Arial" w:cs="Arial" w:eastAsia="Arial"/>
          <w:sz w:val="16"/>
          <w:szCs w:val="16"/>
          <w:spacing w:val="-1"/>
          <w:w w:val="237"/>
          <w:position w:val="-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298" w:lineRule="exact"/>
        <w:ind w:left="1963" w:right="-9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2"/>
          <w:szCs w:val="22"/>
          <w:w w:val="70"/>
        </w:rPr>
        <w:t>b</w:t>
      </w:r>
      <w:r>
        <w:rPr>
          <w:rFonts w:ascii="Arial" w:hAnsi="Arial" w:cs="Arial" w:eastAsia="Arial"/>
          <w:sz w:val="16"/>
          <w:szCs w:val="16"/>
          <w:w w:val="105"/>
          <w:position w:val="-3"/>
        </w:rPr>
        <w:t>jl</w:t>
      </w:r>
      <w:r>
        <w:rPr>
          <w:rFonts w:ascii="Arial" w:hAnsi="Arial" w:cs="Arial" w:eastAsia="Arial"/>
          <w:sz w:val="16"/>
          <w:szCs w:val="1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-11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¼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1"/>
          <w:position w:val="21"/>
        </w:rPr>
        <w:t>Y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62"/>
          <w:w w:val="231"/>
          <w:position w:val="2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82"/>
          <w:position w:val="-3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25" w:after="0" w:line="240" w:lineRule="auto"/>
        <w:ind w:right="223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1"/>
          <w:w w:val="82"/>
        </w:rPr>
        <w:t>m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0" w:after="0" w:line="310" w:lineRule="exact"/>
        <w:ind w:right="-20"/>
        <w:jc w:val="left"/>
        <w:tabs>
          <w:tab w:pos="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600"/>
          <w:position w:val="8"/>
        </w:rPr>
        <w:t>,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8"/>
        </w:rPr>
        <w:tab/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8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5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91" w:lineRule="exact"/>
        <w:ind w:left="445" w:right="107"/>
        <w:jc w:val="center"/>
        <w:rPr>
          <w:rFonts w:ascii="Kozuka Gothic Pro EL" w:hAnsi="Kozuka Gothic Pro EL" w:cs="Kozuka Gothic Pro EL" w:eastAsia="Kozuka Gothic Pro EL"/>
          <w:sz w:val="22"/>
          <w:szCs w:val="22"/>
        </w:rPr>
      </w:pPr>
      <w:rPr/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1"/>
          <w:position w:val="4"/>
        </w:rPr>
        <w:t>Y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78" w:right="-5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86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86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205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j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Kozuka Gothic Pro EL" w:hAnsi="Kozuka Gothic Pro EL" w:cs="Kozuka Gothic Pro EL" w:eastAsia="Kozuka Gothic Pro EL"/>
          <w:sz w:val="22"/>
          <w:szCs w:val="22"/>
          <w:w w:val="154"/>
          <w:position w:val="18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86"/>
          <w:position w:val="-3"/>
        </w:rPr>
        <w:t>n</w:t>
      </w:r>
      <w:r>
        <w:rPr>
          <w:rFonts w:ascii="Arial" w:hAnsi="Arial" w:cs="Arial" w:eastAsia="Arial"/>
          <w:sz w:val="16"/>
          <w:szCs w:val="16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3"/>
        </w:rPr>
        <w:t>j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780" w:right="1180"/>
          <w:cols w:num="3" w:equalWidth="0">
            <w:col w:w="2992" w:space="9"/>
            <w:col w:w="924" w:space="3"/>
            <w:col w:w="2752"/>
          </w:cols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49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truly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sequentially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47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428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7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428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358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428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8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2"/>
          <w:position w:val="-3"/>
        </w:rPr>
        <w:t>comp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true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(see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discussion).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cases,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weighted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sum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con-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tributions)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SADS.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8" w:after="0" w:line="254" w:lineRule="auto"/>
        <w:ind w:left="115" w:right="51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compartmental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scheme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compartments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(states).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Transitions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compartments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described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microscopic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constants.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tted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84" w:lineRule="exact"/>
        <w:ind w:left="3046" w:right="3226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6"/>
          <w:szCs w:val="16"/>
          <w:w w:val="8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w w:val="99"/>
          <w:position w:val="-2"/>
        </w:rPr>
        <w:t>comp</w:t>
      </w:r>
      <w:r>
        <w:rPr>
          <w:rFonts w:ascii="Times New Roman" w:hAnsi="Times New Roman" w:cs="Times New Roman" w:eastAsia="Times New Roman"/>
          <w:sz w:val="11"/>
          <w:szCs w:val="11"/>
          <w:w w:val="100"/>
          <w:position w:val="0"/>
        </w:rPr>
      </w:r>
    </w:p>
    <w:p>
      <w:pPr>
        <w:spacing w:before="0" w:after="0" w:line="306" w:lineRule="exact"/>
        <w:ind w:left="2004" w:right="197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;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81"/>
        </w:rPr>
        <w:t>t</w:t>
      </w:r>
      <w:r>
        <w:rPr>
          <w:rFonts w:ascii="Arial" w:hAnsi="Arial" w:cs="Arial" w:eastAsia="Arial"/>
          <w:sz w:val="22"/>
          <w:szCs w:val="22"/>
          <w:spacing w:val="49"/>
          <w:w w:val="81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¼</w:t>
      </w:r>
      <w:r>
        <w:rPr>
          <w:rFonts w:ascii="Arial" w:hAnsi="Arial" w:cs="Arial" w:eastAsia="Arial"/>
          <w:sz w:val="22"/>
          <w:szCs w:val="22"/>
          <w:spacing w:val="21"/>
          <w:w w:val="81"/>
        </w:rPr>
        <w:t> 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0"/>
          <w:w w:val="239"/>
          <w:position w:val="21"/>
        </w:rPr>
        <w:t>X</w:t>
      </w:r>
      <w:r>
        <w:rPr>
          <w:rFonts w:ascii="Kozuka Gothic Pro EL" w:hAnsi="Kozuka Gothic Pro EL" w:cs="Kozuka Gothic Pro EL" w:eastAsia="Kozuka Gothic Pro EL"/>
          <w:sz w:val="22"/>
          <w:szCs w:val="22"/>
          <w:spacing w:val="-77"/>
          <w:w w:val="239"/>
          <w:position w:val="2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0"/>
        </w:rPr>
        <w:t>c</w:t>
      </w:r>
      <w:r>
        <w:rPr>
          <w:rFonts w:ascii="Arial" w:hAnsi="Arial" w:cs="Arial" w:eastAsia="Arial"/>
          <w:sz w:val="16"/>
          <w:szCs w:val="16"/>
          <w:spacing w:val="9"/>
          <w:w w:val="110"/>
          <w:position w:val="-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57"/>
          <w:position w:val="0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SAD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10"/>
          <w:position w:val="-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5" w:after="0" w:line="240" w:lineRule="auto"/>
        <w:ind w:left="3084" w:right="325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10"/>
        </w:rPr>
        <w:t>i</w:t>
      </w:r>
      <w:r>
        <w:rPr>
          <w:rFonts w:ascii="Arial" w:hAnsi="Arial" w:cs="Arial" w:eastAsia="Arial"/>
          <w:sz w:val="16"/>
          <w:szCs w:val="16"/>
          <w:spacing w:val="-1"/>
          <w:w w:val="94"/>
        </w:rPr>
        <w:t>¼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115" w:right="4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53"/>
        </w:rPr>
        <w:t>c</w:t>
      </w:r>
      <w:r>
        <w:rPr>
          <w:rFonts w:ascii="Arial" w:hAnsi="Arial" w:cs="Arial" w:eastAsia="Arial"/>
          <w:sz w:val="16"/>
          <w:szCs w:val="16"/>
          <w:spacing w:val="9"/>
          <w:w w:val="110"/>
          <w:position w:val="-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correspond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entra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0"/>
        </w:rPr>
        <w:t>SAD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10"/>
          <w:position w:val="-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0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71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0"/>
        </w:rPr>
        <w:t>Þ</w:t>
      </w:r>
      <w:r>
        <w:rPr>
          <w:rFonts w:ascii="Arial" w:hAnsi="Arial" w:cs="Arial" w:eastAsia="Arial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-t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oncentration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partment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collate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vec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carotenoi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tely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45" w:lineRule="exact"/>
        <w:ind w:right="348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8"/>
          <w:position w:val="-8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60" w:lineRule="exact"/>
        <w:ind w:left="115" w:right="-20"/>
        <w:jc w:val="left"/>
        <w:tabs>
          <w:tab w:pos="550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258209pt;margin-top:10.678558pt;width:5.30132pt;height:8.219100pt;mso-position-horizontal-relative:page;mso-position-vertical-relative:paragraph;z-index:-1448" type="#_x0000_t202" filled="f" stroked="f">
            <v:textbox inset="0,0,0,0">
              <w:txbxContent>
                <w:p>
                  <w:pPr>
                    <w:spacing w:before="0" w:after="0" w:line="164" w:lineRule="exact"/>
                    <w:ind w:right="-6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8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3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1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3"/>
        </w:rPr>
        <w:t>product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  <w:position w:val="3"/>
        </w:rPr>
        <w:t>suc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4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3"/>
        </w:rPr>
        <w:t>vecto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3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3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1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53"/>
          <w:position w:val="3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3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76"/>
          <w:position w:val="3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3"/>
        </w:rPr>
        <w:t>¼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32"/>
          <w:position w:val="3"/>
        </w:rPr>
        <w:t>½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3"/>
        </w:rPr>
        <w:t>Þ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53"/>
          <w:position w:val="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3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358"/>
          <w:position w:val="3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3"/>
        </w:rPr>
      </w:r>
      <w:r>
        <w:rPr>
          <w:rFonts w:ascii="Arial" w:hAnsi="Arial" w:cs="Arial" w:eastAsia="Arial"/>
          <w:sz w:val="22"/>
          <w:szCs w:val="22"/>
          <w:spacing w:val="1"/>
          <w:w w:val="53"/>
          <w:position w:val="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86"/>
          <w:position w:val="0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98"/>
          <w:position w:val="-3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spacing w:val="3"/>
          <w:w w:val="98"/>
          <w:position w:val="-3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spacing w:val="2"/>
          <w:w w:val="101"/>
          <w:position w:val="-3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99"/>
          <w:position w:val="-3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2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7"/>
          <w:w w:val="72"/>
          <w:position w:val="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2"/>
          <w:position w:val="3"/>
        </w:rPr>
        <w:t>Þ]</w:t>
      </w:r>
      <w:r>
        <w:rPr>
          <w:rFonts w:ascii="Arial" w:hAnsi="Arial" w:cs="Arial" w:eastAsia="Arial"/>
          <w:sz w:val="22"/>
          <w:szCs w:val="22"/>
          <w:spacing w:val="0"/>
          <w:w w:val="72"/>
          <w:position w:val="3"/>
        </w:rPr>
        <w:t>   </w:t>
      </w:r>
      <w:r>
        <w:rPr>
          <w:rFonts w:ascii="Arial" w:hAnsi="Arial" w:cs="Arial" w:eastAsia="Arial"/>
          <w:sz w:val="22"/>
          <w:szCs w:val="22"/>
          <w:spacing w:val="21"/>
          <w:w w:val="72"/>
          <w:position w:val="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3"/>
        </w:rPr>
        <w:t>¼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0" w:after="0" w:line="233" w:lineRule="exact"/>
        <w:ind w:left="115" w:right="-85"/>
        <w:jc w:val="left"/>
        <w:tabs>
          <w:tab w:pos="1060" w:val="left"/>
          <w:tab w:pos="1500" w:val="left"/>
          <w:tab w:pos="3080" w:val="left"/>
          <w:tab w:pos="3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32"/>
        </w:rPr>
        <w:t>½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9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35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Inter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35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Produc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37"/>
          <w:w w:val="69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69"/>
        </w:rPr>
        <w:t>]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50" w:lineRule="exact"/>
        <w:ind w:left="1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position w:val="-1"/>
        </w:rPr>
        <w:t>differentia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-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-1"/>
        </w:rPr>
        <w:t>equat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33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bey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1140" w:right="820"/>
          <w:cols w:num="2" w:equalWidth="0">
            <w:col w:w="4583" w:space="289"/>
            <w:col w:w="1808"/>
          </w:cols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17" w:lineRule="exact"/>
        <w:ind w:left="2437" w:right="405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8"/>
          <w:position w:val="-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333" w:lineRule="exact"/>
        <w:ind w:left="2398" w:right="2371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79.263pt;margin-top:4.162132pt;width:7.937pt;height:.1pt;mso-position-horizontal-relative:page;mso-position-vertical-relative:paragraph;z-index:-1450" coordorigin="3585,83" coordsize="159,2">
            <v:shape style="position:absolute;left:3585;top:83;width:159;height:2" coordorigin="3585,83" coordsize="159,0" path="m3585,83l3744,83e" filled="f" stroked="t" strokeweight=".5535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82"/>
          <w:position w:val="-2"/>
        </w:rPr>
        <w:t>dt</w:t>
      </w:r>
      <w:r>
        <w:rPr>
          <w:rFonts w:ascii="Arial" w:hAnsi="Arial" w:cs="Arial" w:eastAsia="Arial"/>
          <w:sz w:val="22"/>
          <w:szCs w:val="22"/>
          <w:spacing w:val="-5"/>
          <w:w w:val="82"/>
          <w:position w:val="-2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53"/>
          <w:position w:val="1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68"/>
          <w:position w:val="13"/>
        </w:rPr>
        <w:t>ð</w:t>
      </w:r>
      <w:r>
        <w:rPr>
          <w:rFonts w:ascii="Arial" w:hAnsi="Arial" w:cs="Arial" w:eastAsia="Arial"/>
          <w:sz w:val="22"/>
          <w:szCs w:val="22"/>
          <w:spacing w:val="10"/>
          <w:w w:val="89"/>
          <w:position w:val="13"/>
        </w:rPr>
        <w:t>t</w:t>
      </w:r>
      <w:r>
        <w:rPr>
          <w:rFonts w:ascii="Arial" w:hAnsi="Arial" w:cs="Arial" w:eastAsia="Arial"/>
          <w:sz w:val="22"/>
          <w:szCs w:val="22"/>
          <w:spacing w:val="61"/>
          <w:w w:val="76"/>
          <w:position w:val="13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13"/>
        </w:rPr>
        <w:t>¼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1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  <w:position w:val="13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82"/>
          <w:position w:val="13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13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13"/>
        </w:rPr>
        <w:t>t</w:t>
      </w:r>
      <w:r>
        <w:rPr>
          <w:rFonts w:ascii="Arial" w:hAnsi="Arial" w:cs="Arial" w:eastAsia="Arial"/>
          <w:sz w:val="22"/>
          <w:szCs w:val="22"/>
          <w:spacing w:val="48"/>
          <w:w w:val="94"/>
          <w:position w:val="13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13"/>
        </w:rPr>
        <w:t>þ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13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7"/>
          <w:position w:val="13"/>
        </w:rPr>
        <w:t>j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13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1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13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90" w:after="0" w:line="246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matrix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contains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off-diagonal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elements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k</w:t>
      </w:r>
      <w:r>
        <w:rPr>
          <w:rFonts w:ascii="Arial" w:hAnsi="Arial" w:cs="Arial" w:eastAsia="Arial"/>
          <w:sz w:val="16"/>
          <w:szCs w:val="16"/>
          <w:spacing w:val="0"/>
          <w:w w:val="90"/>
          <w:position w:val="-3"/>
        </w:rPr>
        <w:t>p</w:t>
      </w:r>
      <w:r>
        <w:rPr>
          <w:rFonts w:ascii="Arial" w:hAnsi="Arial" w:cs="Arial" w:eastAsia="Arial"/>
          <w:sz w:val="16"/>
          <w:szCs w:val="16"/>
          <w:spacing w:val="8"/>
          <w:w w:val="90"/>
          <w:position w:val="-3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representing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microscopic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constant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compartment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4"/>
          <w:position w:val="0"/>
        </w:rPr>
        <w:t>q</w:t>
      </w:r>
      <w:r>
        <w:rPr>
          <w:rFonts w:ascii="Arial" w:hAnsi="Arial" w:cs="Arial" w:eastAsia="Arial"/>
          <w:sz w:val="22"/>
          <w:szCs w:val="22"/>
          <w:spacing w:val="18"/>
          <w:w w:val="7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compartment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diagonal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elements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contain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total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compartment.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41" w:lineRule="exact"/>
        <w:ind w:right="151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8"/>
          <w:position w:val="-8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8640" w:h="12960"/>
          <w:pgMar w:top="0" w:bottom="280" w:left="1140" w:right="820"/>
        </w:sectPr>
      </w:pPr>
      <w:rPr/>
    </w:p>
    <w:p>
      <w:pPr>
        <w:spacing w:before="0" w:after="0" w:line="222" w:lineRule="exact"/>
        <w:ind w:left="115" w:right="-84"/>
        <w:jc w:val="left"/>
        <w:tabs>
          <w:tab w:pos="4500" w:val="left"/>
          <w:tab w:pos="4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input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compartments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7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Þ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¼</w:t>
      </w:r>
      <w:r>
        <w:rPr>
          <w:rFonts w:ascii="Arial" w:hAnsi="Arial" w:cs="Arial" w:eastAsia="Arial"/>
          <w:sz w:val="22"/>
          <w:szCs w:val="22"/>
          <w:spacing w:val="14"/>
          <w:w w:val="7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IRF</w:t>
      </w:r>
      <w:r>
        <w:rPr>
          <w:rFonts w:ascii="Arial" w:hAnsi="Arial" w:cs="Arial" w:eastAsia="Arial"/>
          <w:sz w:val="22"/>
          <w:szCs w:val="22"/>
          <w:spacing w:val="0"/>
          <w:w w:val="68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43"/>
        </w:rPr>
        <w:t>Þ½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]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22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1140" w:right="820"/>
          <w:cols w:num="2" w:equalWidth="0">
            <w:col w:w="5045" w:space="134"/>
            <w:col w:w="1501"/>
          </w:cols>
        </w:sectPr>
      </w:pPr>
      <w:rPr/>
    </w:p>
    <w:p>
      <w:pPr>
        <w:spacing w:before="15" w:after="0" w:line="253" w:lineRule="auto"/>
        <w:ind w:left="115" w:right="5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constraints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limit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parameters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render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255" w:lineRule="auto"/>
        <w:ind w:left="115" w:right="51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software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package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called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TIMP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Mullen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2007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implements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statistical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computing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lan-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Development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corresponding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sophis-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ticated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graphical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user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interface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Glotaran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released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Snellenburg,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Laptenok,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Seger,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Mullen,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62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3.</w:t>
      </w:r>
      <w:r>
        <w:rPr>
          <w:rFonts w:ascii="Arial" w:hAnsi="Arial" w:cs="Arial" w:eastAsia="Arial"/>
          <w:sz w:val="24"/>
          <w:szCs w:val="24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8"/>
        </w:rPr>
        <w:t>APPLICATIONS</w:t>
      </w:r>
      <w:r>
        <w:rPr>
          <w:rFonts w:ascii="Arial" w:hAnsi="Arial" w:cs="Arial" w:eastAsia="Arial"/>
          <w:sz w:val="24"/>
          <w:szCs w:val="24"/>
          <w:spacing w:val="32"/>
          <w:w w:val="8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8"/>
        </w:rPr>
        <w:t>TO</w:t>
      </w:r>
      <w:r>
        <w:rPr>
          <w:rFonts w:ascii="Arial" w:hAnsi="Arial" w:cs="Arial" w:eastAsia="Arial"/>
          <w:sz w:val="24"/>
          <w:szCs w:val="24"/>
          <w:spacing w:val="16"/>
          <w:w w:val="8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8"/>
        </w:rPr>
        <w:t>SYNTHETIC</w:t>
      </w:r>
      <w:r>
        <w:rPr>
          <w:rFonts w:ascii="Arial" w:hAnsi="Arial" w:cs="Arial" w:eastAsia="Arial"/>
          <w:sz w:val="24"/>
          <w:szCs w:val="24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SYSTEMS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5" w:lineRule="auto"/>
        <w:ind w:left="115" w:right="51" w:firstLine="51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62.792999pt;margin-top:-34.818268pt;width:323.080120pt;height:42.725pt;mso-position-horizontal-relative:page;mso-position-vertical-relative:paragraph;z-index:-1451" coordorigin="1256,-696" coordsize="6462,855">
            <v:group style="position:absolute;left:1455;top:-487;width:6257;height:2" coordorigin="1455,-487" coordsize="6257,2">
              <v:shape style="position:absolute;left:1455;top:-487;width:6257;height:2" coordorigin="1455,-487" coordsize="6257,0" path="m1455,-487l7711,-487e" filled="f" stroked="t" strokeweight=".61024pt" strokecolor="#000000">
                <v:path arrowok="t"/>
              </v:shape>
            </v:group>
            <v:group style="position:absolute;left:1261;top:-691;width:418;height:845" coordorigin="1261,-691" coordsize="418,845">
              <v:shape style="position:absolute;left:1261;top:-691;width:418;height:845" coordorigin="1261,-691" coordsize="418,845" path="m1261,-691l1261,-480,1478,-269,1264,-45,1263,153,1679,-270,1261,-691e" filled="t" fillcolor="#C7C8CA" stroked="f">
                <v:path arrowok="t"/>
                <v:fill/>
              </v:shape>
            </v:group>
            <v:group style="position:absolute;left:1261;top:-691;width:418;height:845" coordorigin="1261,-691" coordsize="418,845">
              <v:shape style="position:absolute;left:1261;top:-691;width:418;height:845" coordorigin="1261,-691" coordsize="418,845" path="m1263,153l1679,-270,1261,-691,1261,-480,1478,-269,1264,-45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nonpolar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solvent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toluene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(dielectric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constant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2.4)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grey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respectively.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double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corresponds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Soret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660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680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8640" w:h="12960"/>
          <w:pgMar w:top="0" w:bottom="280" w:left="1140" w:right="82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47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570405pt;height:163.44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 w:after="0" w:line="253" w:lineRule="auto"/>
        <w:ind w:left="117" w:right="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Absorption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spectra.</w:t>
      </w:r>
      <w:r>
        <w:rPr>
          <w:rFonts w:ascii="Arial" w:hAnsi="Arial" w:cs="Arial" w:eastAsia="Arial"/>
          <w:sz w:val="18"/>
          <w:szCs w:val="18"/>
          <w:spacing w:val="43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Black:</w:t>
      </w:r>
      <w:r>
        <w:rPr>
          <w:rFonts w:ascii="Arial" w:hAnsi="Arial" w:cs="Arial" w:eastAsia="Arial"/>
          <w:sz w:val="18"/>
          <w:szCs w:val="18"/>
          <w:spacing w:val="19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toluene.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Grey:</w:t>
      </w:r>
      <w:r>
        <w:rPr>
          <w:rFonts w:ascii="Arial" w:hAnsi="Arial" w:cs="Arial" w:eastAsia="Arial"/>
          <w:sz w:val="18"/>
          <w:szCs w:val="18"/>
          <w:spacing w:val="30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toluene.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spectra</w:t>
      </w:r>
      <w:r>
        <w:rPr>
          <w:rFonts w:ascii="Arial" w:hAnsi="Arial" w:cs="Arial" w:eastAsia="Arial"/>
          <w:sz w:val="18"/>
          <w:szCs w:val="18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were</w:t>
      </w:r>
      <w:r>
        <w:rPr>
          <w:rFonts w:ascii="Arial" w:hAnsi="Arial" w:cs="Arial" w:eastAsia="Arial"/>
          <w:sz w:val="18"/>
          <w:szCs w:val="18"/>
          <w:spacing w:val="1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measured</w:t>
      </w:r>
      <w:r>
        <w:rPr>
          <w:rFonts w:ascii="Arial" w:hAnsi="Arial" w:cs="Arial" w:eastAsia="Arial"/>
          <w:sz w:val="18"/>
          <w:szCs w:val="18"/>
          <w:spacing w:val="9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path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length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quartz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cuvette.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3" w:lineRule="auto"/>
        <w:ind w:left="117" w:right="4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Q-band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overlap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Soret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except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lowest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vibronic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transition,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515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2" w:after="0" w:line="254" w:lineRule="auto"/>
        <w:ind w:left="117" w:right="49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shifted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8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expected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shorter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molecule,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leading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gap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Polívka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Sundstrom,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4" w:lineRule="auto"/>
        <w:ind w:left="117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Guldi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Prato,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(not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shown)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tail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amplitude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extends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throughout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range.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534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3.1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Dyad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2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toluene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solution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moiety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99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515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transient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globally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simultaneous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measurements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near-IR.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contains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toluene.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suf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5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cient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</w:rPr>
        <w:t>estimation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fastest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crucially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adequate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dependence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IRF.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width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dependent.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(lifetimes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78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3"/>
        </w:rPr>
        <w:t>fs,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left="117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1.1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4.5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243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810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lived)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overall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54" w:lineRule="auto"/>
        <w:ind w:left="117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0.555,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vector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residual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ma-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trix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seventh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(lifetimes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46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179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303253pt;height:145.44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40" w:lineRule="auto"/>
        <w:ind w:left="10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EADS</w:t>
      </w:r>
      <w:r>
        <w:rPr>
          <w:rFonts w:ascii="Arial" w:hAnsi="Arial" w:cs="Arial" w:eastAsia="Arial"/>
          <w:sz w:val="18"/>
          <w:szCs w:val="18"/>
          <w:spacing w:val="13"/>
          <w:w w:val="8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515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excitation.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73" w:after="0" w:line="254" w:lineRule="auto"/>
        <w:ind w:left="115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xed),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116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fs,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1.45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lived)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signif-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icant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decrease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overall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0.524,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longer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visible.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component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visible,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dispersion,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increased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0.83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410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710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near-IR,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increased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240" w:lineRule="auto"/>
        <w:ind w:left="115" w:right="5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0.26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830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1120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Concomitantly,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FWHM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240" w:lineRule="auto"/>
        <w:ind w:left="115" w:right="5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decreased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0.19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0.12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253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0.31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0.38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near-IR.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broadening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towards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410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probe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light.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lifetime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8" w:lineRule="auto"/>
        <w:ind w:left="115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xed,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summarize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relaxation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Next,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lifetime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116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estimated,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attributed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relaxed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discuss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EADS,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corre-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spond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evolution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intuitively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understood,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discuss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DADS,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dif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cult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interpret.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(grey)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near-IR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region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(Note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latter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much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signals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near-IR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multiplied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0.2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comparison.).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absorbance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population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characterized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stimulated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emission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(negative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signals)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(positive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signal)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near-IR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Zhang,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Inaba,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Watanabe,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Koyama,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2000a,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256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2000b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490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attributed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Raman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scatter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toluene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solvent,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maximal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1000/cm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Hitchcock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Lapiosa,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232" w:lineRule="auto"/>
        <w:ind w:left="115" w:right="4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1975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corresponds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515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exci-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490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68"/>
        </w:rPr>
        <w:t>ð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w w:val="100"/>
          <w:position w:val="8"/>
        </w:rPr>
        <w:t>7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5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490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230"/>
          <w:position w:val="0"/>
        </w:rPr>
        <w:t>-</w:t>
      </w:r>
      <w:r>
        <w:rPr>
          <w:rFonts w:ascii="Arial" w:hAnsi="Arial" w:cs="Arial" w:eastAsia="Arial"/>
          <w:sz w:val="22"/>
          <w:szCs w:val="22"/>
          <w:color w:val="000000"/>
          <w:spacing w:val="-91"/>
          <w:w w:val="23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8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30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515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99"/>
          <w:position w:val="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1000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5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cm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57"/>
          <w:position w:val="0"/>
        </w:rPr>
        <w:t>Þ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5"/>
          <w:position w:val="0"/>
        </w:rPr>
        <w:t>Note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45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7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0"/>
        </w:rPr>
        <w:t>largest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558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shifts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2" w:lineRule="exact"/>
        <w:ind w:left="117" w:right="5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579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(green),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largely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represents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relaxed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9" w:after="0" w:line="235" w:lineRule="auto"/>
        <w:ind w:left="117" w:right="4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Moreover,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4"/>
        </w:rPr>
        <w:t>x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superimposed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upon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ESA.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Thus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minimal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950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nm,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opposite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contributions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ESA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difference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minima,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estimate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4"/>
        </w:rPr>
        <w:t>x</w:t>
      </w:r>
      <w:r>
        <w:rPr>
          <w:rFonts w:ascii="Arial" w:hAnsi="Arial" w:cs="Arial" w:eastAsia="Arial"/>
          <w:sz w:val="16"/>
          <w:szCs w:val="16"/>
          <w:spacing w:val="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579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230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-91"/>
          <w:w w:val="23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8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spacing w:val="-30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950</w:t>
      </w:r>
      <w:r>
        <w:rPr>
          <w:rFonts w:ascii="Arial" w:hAnsi="Arial" w:cs="Arial" w:eastAsia="Arial"/>
          <w:sz w:val="22"/>
          <w:szCs w:val="22"/>
          <w:spacing w:val="0"/>
          <w:w w:val="199"/>
          <w:position w:val="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6750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cm.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reminiscent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peri-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dinin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5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Zigmantas,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Polívka,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Hiller,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  <w:position w:val="0"/>
        </w:rPr>
        <w:t>Yartsev,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Sundstr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color w:val="007FAC"/>
          <w:spacing w:val="2"/>
          <w:w w:val="100"/>
          <w:position w:val="0"/>
        </w:rPr>
        <w:t>€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6" w:after="0" w:line="249" w:lineRule="auto"/>
        <w:ind w:left="117" w:right="4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intramolecular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charge-transfer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ultrafast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dynamics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7"/>
          <w:position w:val="0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deserve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further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investigation.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remainder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concentrate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interactions.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(green)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evolves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(black)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constant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116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3"/>
          <w:position w:val="0"/>
        </w:rPr>
        <w:t>fs.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249" w:lineRule="auto"/>
        <w:ind w:left="117" w:right="41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(black,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1.45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ps)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fourth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(red,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ps)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itive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530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originating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Koyama,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Kakitani,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Miki,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Christiana,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Nagae,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2010;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Polívka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Sundstrom,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fourth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blue-shifted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respect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third,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corresponds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tran-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sition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vibrationally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relaxed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Koyama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2010;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Polívka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Sundstrom,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1.45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signal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below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Soret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bleaching.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near-IR,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1060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assigned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  <w:position w:val="0"/>
        </w:rPr>
        <w:t>Jeevarajan,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Wei,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2"/>
          <w:position w:val="0"/>
        </w:rPr>
        <w:t>Jeevarajan,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Kispert,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2011;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Kodis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This,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together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presence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bleaching,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indicates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sep-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aration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taken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place.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attribute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spectra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charge-separated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Car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51"/>
          <w:position w:val="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62"/>
          <w:position w:val="10"/>
        </w:rPr>
        <w:t>þ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2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51"/>
          <w:position w:val="5"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71"/>
          <w:position w:val="10"/>
        </w:rPr>
        <w:t>-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2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41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(blue,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ps)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bleaching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signatures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7" w:after="0" w:line="250" w:lineRule="auto"/>
        <w:ind w:left="117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originating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originating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Furthermore,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increased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near-IR.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increased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respect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fourth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(red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ps),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decreased.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observation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separation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taken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ps.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(magenta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line)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virtu-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ally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signi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cantly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reduced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amplitude,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hence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assigned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recombination.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recombination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probably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related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heterogeneity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44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527158pt;height:145.44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40" w:lineRule="auto"/>
        <w:ind w:left="19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DADS</w:t>
      </w:r>
      <w:r>
        <w:rPr>
          <w:rFonts w:ascii="Arial" w:hAnsi="Arial" w:cs="Arial" w:eastAsia="Arial"/>
          <w:sz w:val="18"/>
          <w:szCs w:val="18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15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multiexponential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ecting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disorder.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Structural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heterogeneity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demonstrated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previously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axially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linked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caroteno-phthalocyanine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tri-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spectroscopy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2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2"/>
        </w:rPr>
        <w:t>Palacios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Alternatively,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4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evolution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towards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less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(see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discussion).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4" w:lineRule="auto"/>
        <w:ind w:left="115" w:right="50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(cyan,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lived)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nondecaying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experiment.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expanded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clarity.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550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characteristic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long-lived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Herrero,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al.,2006;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</w:rPr>
        <w:t>Koyama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2010;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Polívka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Sundstrom,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2004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Usu-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ally,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accompanied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</w:rPr>
        <w:t>bleaching.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Here,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bleaching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Soret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wavelengths.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features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</w:rPr>
        <w:t>surprising,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charge-separated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recombined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previous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processes,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general,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energetically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carotenoids.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previously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arti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light-harvesting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systems,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obser-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vation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suggests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delocalized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signal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moieties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Alexandre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2007;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Angerhofer,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Born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94"/>
        </w:rPr>
        <w:t>h</w:t>
      </w:r>
      <w:r>
        <w:rPr>
          <w:rFonts w:ascii="Arial" w:hAnsi="Arial" w:cs="Arial" w:eastAsia="Arial"/>
          <w:sz w:val="22"/>
          <w:szCs w:val="22"/>
          <w:color w:val="007FAC"/>
          <w:spacing w:val="-92"/>
          <w:w w:val="94"/>
        </w:rPr>
        <w:t>€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auser,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Gall,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Cogdell,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1995;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Bonetti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2010;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Gall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4" w:lineRule="auto"/>
        <w:ind w:left="115" w:right="51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complement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discussion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features,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cf.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Recall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sequential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model;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differen-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evolution,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stressing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changes.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5" w:lineRule="auto"/>
        <w:ind w:left="115" w:right="47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(grey)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decrease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550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in-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crease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580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correspond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relaxation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43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7.687111pt;height:154.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55" w:lineRule="auto"/>
        <w:ind w:left="117" w:right="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Kinetic</w:t>
      </w:r>
      <w:r>
        <w:rPr>
          <w:rFonts w:ascii="Arial" w:hAnsi="Arial" w:cs="Arial" w:eastAsia="Arial"/>
          <w:sz w:val="18"/>
          <w:szCs w:val="18"/>
          <w:spacing w:val="1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scheme</w:t>
      </w:r>
      <w:r>
        <w:rPr>
          <w:rFonts w:ascii="Arial" w:hAnsi="Arial" w:cs="Arial" w:eastAsia="Arial"/>
          <w:sz w:val="18"/>
          <w:szCs w:val="18"/>
          <w:spacing w:val="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estimated</w:t>
      </w:r>
      <w:r>
        <w:rPr>
          <w:rFonts w:ascii="Arial" w:hAnsi="Arial" w:cs="Arial" w:eastAsia="Arial"/>
          <w:sz w:val="18"/>
          <w:szCs w:val="18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rate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constants</w:t>
      </w:r>
      <w:r>
        <w:rPr>
          <w:rFonts w:ascii="Arial" w:hAnsi="Arial" w:cs="Arial" w:eastAsia="Arial"/>
          <w:sz w:val="18"/>
          <w:szCs w:val="18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1/ps.</w:t>
      </w:r>
      <w:r>
        <w:rPr>
          <w:rFonts w:ascii="Arial" w:hAnsi="Arial" w:cs="Arial" w:eastAsia="Arial"/>
          <w:sz w:val="18"/>
          <w:szCs w:val="18"/>
          <w:spacing w:val="40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Car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,</w:t>
      </w:r>
      <w:r>
        <w:rPr>
          <w:rFonts w:ascii="Arial" w:hAnsi="Arial" w:cs="Arial" w:eastAsia="Arial"/>
          <w:sz w:val="18"/>
          <w:szCs w:val="18"/>
          <w:spacing w:val="8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Carot-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enoid;</w:t>
      </w:r>
      <w:r>
        <w:rPr>
          <w:rFonts w:ascii="Arial" w:hAnsi="Arial" w:cs="Arial" w:eastAsia="Arial"/>
          <w:sz w:val="18"/>
          <w:szCs w:val="18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RP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,</w:t>
      </w:r>
      <w:r>
        <w:rPr>
          <w:rFonts w:ascii="Arial" w:hAnsi="Arial" w:cs="Arial" w:eastAsia="Arial"/>
          <w:sz w:val="18"/>
          <w:szCs w:val="18"/>
          <w:spacing w:val="19"/>
          <w:w w:val="7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radical</w:t>
      </w:r>
      <w:r>
        <w:rPr>
          <w:rFonts w:ascii="Arial" w:hAnsi="Arial" w:cs="Arial" w:eastAsia="Arial"/>
          <w:sz w:val="18"/>
          <w:szCs w:val="18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pair.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4" w:lineRule="auto"/>
        <w:ind w:left="117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(green)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attributed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stimulated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emission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absorption.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450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indicates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bleaching.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950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ects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relaxed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4"/>
        </w:rPr>
        <w:t>x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superimposed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upon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ESA.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(1.45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ps)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600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700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1000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1070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attrib-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uted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relaxation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vibrationally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negative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37" w:lineRule="exact"/>
        <w:ind w:left="117" w:right="5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1060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4.8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(red)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indicates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7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radical.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differences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subtle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visible.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bleaching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stronger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DADS,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signals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660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strongest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near-IR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1060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Strikingly,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470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520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bleaches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227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766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shapes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(by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nition)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identical.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4" w:lineRule="auto"/>
        <w:ind w:left="117" w:right="50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Surprisingly,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transient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indication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porphyrin.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rmed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uorescence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experiments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</w:rPr>
        <w:t>Pillai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</w:rPr>
        <w:t>(2013)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indeed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absent.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7" w:lineRule="auto"/>
        <w:ind w:left="117" w:right="45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scheme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esti-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mated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microscopic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given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followed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relaxation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internal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con-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version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competes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42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2.13607pt;height:305.76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5" w:after="0" w:line="255" w:lineRule="auto"/>
        <w:ind w:left="115" w:right="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Figure</w:t>
      </w:r>
      <w:r>
        <w:rPr>
          <w:rFonts w:ascii="Arial" w:hAnsi="Arial" w:cs="Arial" w:eastAsia="Arial"/>
          <w:sz w:val="18"/>
          <w:szCs w:val="18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SADS</w:t>
      </w:r>
      <w:r>
        <w:rPr>
          <w:rFonts w:ascii="Arial" w:hAnsi="Arial" w:cs="Arial" w:eastAsia="Arial"/>
          <w:sz w:val="18"/>
          <w:szCs w:val="18"/>
          <w:spacing w:val="-4"/>
          <w:w w:val="8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dyad</w:t>
      </w:r>
      <w:r>
        <w:rPr>
          <w:rFonts w:ascii="Arial" w:hAnsi="Arial" w:cs="Arial" w:eastAsia="Arial"/>
          <w:sz w:val="18"/>
          <w:szCs w:val="18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1</w:t>
      </w:r>
      <w:r>
        <w:rPr>
          <w:rFonts w:ascii="Arial" w:hAnsi="Arial" w:cs="Arial" w:eastAsia="Arial"/>
          <w:sz w:val="18"/>
          <w:szCs w:val="18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toluene</w:t>
      </w:r>
      <w:r>
        <w:rPr>
          <w:rFonts w:ascii="Arial" w:hAnsi="Arial" w:cs="Arial" w:eastAsia="Arial"/>
          <w:sz w:val="18"/>
          <w:szCs w:val="18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using</w:t>
      </w:r>
      <w:r>
        <w:rPr>
          <w:rFonts w:ascii="Arial" w:hAnsi="Arial" w:cs="Arial" w:eastAsia="Arial"/>
          <w:sz w:val="18"/>
          <w:szCs w:val="18"/>
          <w:spacing w:val="-1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kinetic</w:t>
      </w:r>
      <w:r>
        <w:rPr>
          <w:rFonts w:ascii="Arial" w:hAnsi="Arial" w:cs="Arial" w:eastAsia="Arial"/>
          <w:sz w:val="18"/>
          <w:szCs w:val="18"/>
          <w:spacing w:val="17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scheme</w:t>
      </w:r>
      <w:r>
        <w:rPr>
          <w:rFonts w:ascii="Arial" w:hAnsi="Arial" w:cs="Arial" w:eastAsia="Arial"/>
          <w:sz w:val="18"/>
          <w:szCs w:val="18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89"/>
        </w:rPr>
        <w:t>Fig.</w:t>
      </w:r>
      <w:r>
        <w:rPr>
          <w:rFonts w:ascii="Arial" w:hAnsi="Arial" w:cs="Arial" w:eastAsia="Arial"/>
          <w:sz w:val="18"/>
          <w:szCs w:val="18"/>
          <w:color w:val="007FAC"/>
          <w:spacing w:val="-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89"/>
        </w:rPr>
        <w:t>6</w:t>
      </w:r>
      <w:r>
        <w:rPr>
          <w:rFonts w:ascii="Arial" w:hAnsi="Arial" w:cs="Arial" w:eastAsia="Arial"/>
          <w:sz w:val="18"/>
          <w:szCs w:val="18"/>
          <w:color w:val="007FAC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9"/>
        </w:rPr>
        <w:t>(top)</w:t>
      </w:r>
      <w:r>
        <w:rPr>
          <w:rFonts w:ascii="Arial" w:hAnsi="Arial" w:cs="Arial" w:eastAsia="Arial"/>
          <w:sz w:val="18"/>
          <w:szCs w:val="18"/>
          <w:color w:val="000000"/>
          <w:spacing w:val="1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9"/>
        </w:rPr>
        <w:t>and</w:t>
      </w:r>
      <w:r>
        <w:rPr>
          <w:rFonts w:ascii="Arial" w:hAnsi="Arial" w:cs="Arial" w:eastAsia="Arial"/>
          <w:sz w:val="18"/>
          <w:szCs w:val="18"/>
          <w:color w:val="000000"/>
          <w:spacing w:val="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9"/>
        </w:rPr>
        <w:t>zoom</w:t>
      </w:r>
      <w:r>
        <w:rPr>
          <w:rFonts w:ascii="Arial" w:hAnsi="Arial" w:cs="Arial" w:eastAsia="Arial"/>
          <w:sz w:val="18"/>
          <w:szCs w:val="18"/>
          <w:color w:val="000000"/>
          <w:spacing w:val="1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</w:rPr>
        <w:t>visible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region</w:t>
      </w:r>
      <w:r>
        <w:rPr>
          <w:rFonts w:ascii="Arial" w:hAnsi="Arial" w:cs="Arial" w:eastAsia="Arial"/>
          <w:sz w:val="18"/>
          <w:szCs w:val="18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6"/>
        </w:rPr>
        <w:t>(bottom).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8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0"/>
        </w:rPr>
        <w:t>Radical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2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pair.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52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populated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relaxes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relaxed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possess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identical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internal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conversion.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biexponential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pairs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modelled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sequential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scheme,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simpl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2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separation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description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single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ade-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quacy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scheme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crucially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depends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upon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physicochemical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interpretability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SADS.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depicted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zoom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region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expected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features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present.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states,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RP1,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porphyrin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Soret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regions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(460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650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34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700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addition,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ESA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630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" w:after="0" w:line="268" w:lineRule="exact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515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1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1"/>
        </w:rPr>
        <w:t>smaller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3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RP1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15" w:right="5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RP2,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compensates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bleach.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41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3" w:after="0" w:line="242" w:lineRule="auto"/>
        <w:ind w:left="117" w:right="4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states.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1060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entirely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encompassed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RP1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RP2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SADS.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Why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twice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bigger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RP1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remains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explained.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Herrero,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  <w:position w:val="0"/>
        </w:rPr>
        <w:t>(2006)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5"/>
          <w:position w:val="0"/>
        </w:rPr>
        <w:t>Berera,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Moore,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4"/>
          <w:position w:val="0"/>
        </w:rPr>
        <w:t>(2006)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re-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ported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0.13/ps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toluene,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ascribed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agrees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0.125/ps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estimated.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0.08/ps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states,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total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yield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46%,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contribute,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respectively,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12%,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11%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23%.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total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yield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3.8%,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means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50%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excitations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79" w:right="5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Summarizing,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careful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taking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4" w:after="0" w:line="230" w:lineRule="auto"/>
        <w:ind w:left="117" w:right="4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dependence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IRF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resolved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89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7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quant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pathways: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0.08/ps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1/ps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interpretable.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534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3.2</w:t>
      </w:r>
      <w:r>
        <w:rPr>
          <w:rFonts w:ascii="Arial" w:hAnsi="Arial" w:cs="Arial" w:eastAsia="Arial"/>
          <w:sz w:val="24"/>
          <w:szCs w:val="24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Dyad</w:t>
      </w:r>
      <w:r>
        <w:rPr>
          <w:rFonts w:ascii="Arial" w:hAnsi="Arial" w:cs="Arial" w:eastAsia="Arial"/>
          <w:sz w:val="24"/>
          <w:szCs w:val="24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2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toluene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solution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moiety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99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470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coherent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artefact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contributions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exclude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466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472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</w:rPr>
        <w:t>traces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analysis.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suf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cient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(lifetimes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4" w:lineRule="auto"/>
        <w:ind w:left="117" w:right="4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66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fs,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0.59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6.6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730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lived)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0.242,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vector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re-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sidual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matrix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seventh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(lifetimes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4" w:lineRule="exact"/>
        <w:ind w:left="117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86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fs,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</w:rPr>
        <w:t>fs,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2.0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143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514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lived)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4" w:after="0" w:line="254" w:lineRule="auto"/>
        <w:ind w:left="117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844101pt;margin-top:40.873356pt;width:13.732355pt;height:12.741452pt;mso-position-horizontal-relative:page;mso-position-vertical-relative:paragraph;z-index:-1440" type="#_x0000_t202" filled="f" stroked="f">
            <v:textbox inset="0,0,0,0">
              <w:txbxContent>
                <w:p>
                  <w:pPr>
                    <w:spacing w:before="0" w:after="0" w:line="255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spacing w:val="-1"/>
                      <w:w w:val="83"/>
                      <w:position w:val="-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92"/>
                      <w:position w:val="7"/>
                    </w:rPr>
                    <w:t>res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rms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0.222,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visible.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demonstrated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comparison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singular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vectors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residual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matrix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300" w:lineRule="exact"/>
        <w:ind w:left="177" w:right="45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68"/>
          <w:position w:val="3"/>
        </w:rPr>
        <w:t>ð</w:t>
      </w:r>
      <w:r>
        <w:rPr>
          <w:rFonts w:ascii="Arial" w:hAnsi="Arial" w:cs="Arial" w:eastAsia="Arial"/>
          <w:sz w:val="22"/>
          <w:szCs w:val="22"/>
          <w:spacing w:val="9"/>
          <w:w w:val="89"/>
          <w:position w:val="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57"/>
          <w:position w:val="3"/>
        </w:rPr>
        <w:t>Þ</w:t>
      </w:r>
      <w:r>
        <w:rPr>
          <w:rFonts w:ascii="Arial" w:hAnsi="Arial" w:cs="Arial" w:eastAsia="Arial"/>
          <w:sz w:val="22"/>
          <w:szCs w:val="22"/>
          <w:spacing w:val="2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3"/>
        </w:rPr>
        <w:t>lifetimes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92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clear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trends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3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3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22" w:lineRule="exact"/>
        <w:ind w:left="117" w:right="5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absent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lifetimes,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cf.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40" w:lineRule="auto"/>
        <w:ind w:left="117" w:right="594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7" w:after="0" w:line="242" w:lineRule="auto"/>
        <w:ind w:left="117" w:right="45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presented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</w:rPr>
        <w:t>corresponds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spectrum,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lifetime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86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4"/>
          <w:position w:val="0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4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84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7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grey).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(green,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226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fs)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consists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bleach,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520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700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900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presence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signature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charge-sepa-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implies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39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999259pt;height:216.72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 w:after="0" w:line="253" w:lineRule="auto"/>
        <w:ind w:left="115" w:right="5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Figure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First</w:t>
      </w:r>
      <w:r>
        <w:rPr>
          <w:rFonts w:ascii="Arial" w:hAnsi="Arial" w:cs="Arial" w:eastAsia="Arial"/>
          <w:sz w:val="18"/>
          <w:szCs w:val="18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left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singular</w:t>
      </w:r>
      <w:r>
        <w:rPr>
          <w:rFonts w:ascii="Arial" w:hAnsi="Arial" w:cs="Arial" w:eastAsia="Arial"/>
          <w:sz w:val="18"/>
          <w:szCs w:val="18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vector</w:t>
      </w:r>
      <w:r>
        <w:rPr>
          <w:rFonts w:ascii="Arial" w:hAnsi="Arial" w:cs="Arial" w:eastAsia="Arial"/>
          <w:sz w:val="18"/>
          <w:szCs w:val="18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residual</w:t>
      </w:r>
      <w:r>
        <w:rPr>
          <w:rFonts w:ascii="Arial" w:hAnsi="Arial" w:cs="Arial" w:eastAsia="Arial"/>
          <w:sz w:val="18"/>
          <w:szCs w:val="18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matrix</w:t>
      </w:r>
      <w:r>
        <w:rPr>
          <w:rFonts w:ascii="Arial" w:hAnsi="Arial" w:cs="Arial" w:eastAsia="Arial"/>
          <w:sz w:val="18"/>
          <w:szCs w:val="18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visible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data</w:t>
      </w:r>
      <w:r>
        <w:rPr>
          <w:rFonts w:ascii="Arial" w:hAnsi="Arial" w:cs="Arial" w:eastAsia="Arial"/>
          <w:sz w:val="18"/>
          <w:szCs w:val="18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dyad</w:t>
      </w:r>
      <w:r>
        <w:rPr>
          <w:rFonts w:ascii="Arial" w:hAnsi="Arial" w:cs="Arial" w:eastAsia="Arial"/>
          <w:sz w:val="18"/>
          <w:szCs w:val="18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toluene</w:t>
      </w:r>
      <w:r>
        <w:rPr>
          <w:rFonts w:ascii="Arial" w:hAnsi="Arial" w:cs="Arial" w:eastAsia="Arial"/>
          <w:sz w:val="18"/>
          <w:szCs w:val="18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473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excitation</w:t>
      </w:r>
      <w:r>
        <w:rPr>
          <w:rFonts w:ascii="Arial" w:hAnsi="Arial" w:cs="Arial" w:eastAsia="Arial"/>
          <w:sz w:val="18"/>
          <w:szCs w:val="18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using</w:t>
      </w:r>
      <w:r>
        <w:rPr>
          <w:rFonts w:ascii="Arial" w:hAnsi="Arial" w:cs="Arial" w:eastAsia="Arial"/>
          <w:sz w:val="18"/>
          <w:szCs w:val="18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six</w:t>
      </w:r>
      <w:r>
        <w:rPr>
          <w:rFonts w:ascii="Arial" w:hAnsi="Arial" w:cs="Arial" w:eastAsia="Arial"/>
          <w:sz w:val="18"/>
          <w:szCs w:val="18"/>
          <w:spacing w:val="11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(A)</w:t>
      </w:r>
      <w:r>
        <w:rPr>
          <w:rFonts w:ascii="Arial" w:hAnsi="Arial" w:cs="Arial" w:eastAsia="Arial"/>
          <w:sz w:val="18"/>
          <w:szCs w:val="18"/>
          <w:spacing w:val="8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seven</w:t>
      </w:r>
      <w:r>
        <w:rPr>
          <w:rFonts w:ascii="Arial" w:hAnsi="Arial" w:cs="Arial" w:eastAsia="Arial"/>
          <w:sz w:val="18"/>
          <w:szCs w:val="18"/>
          <w:spacing w:val="17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(B)</w:t>
      </w:r>
      <w:r>
        <w:rPr>
          <w:rFonts w:ascii="Arial" w:hAnsi="Arial" w:cs="Arial" w:eastAsia="Arial"/>
          <w:sz w:val="18"/>
          <w:szCs w:val="18"/>
          <w:spacing w:val="-6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lifetimes.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axis</w:t>
      </w:r>
      <w:r>
        <w:rPr>
          <w:rFonts w:ascii="Arial" w:hAnsi="Arial" w:cs="Arial" w:eastAsia="Arial"/>
          <w:sz w:val="18"/>
          <w:szCs w:val="18"/>
          <w:spacing w:val="9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linear</w:t>
      </w:r>
      <w:r>
        <w:rPr>
          <w:rFonts w:ascii="Arial" w:hAnsi="Arial" w:cs="Arial" w:eastAsia="Arial"/>
          <w:sz w:val="18"/>
          <w:szCs w:val="18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10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(after</w:t>
      </w:r>
      <w:r>
        <w:rPr>
          <w:rFonts w:ascii="Arial" w:hAnsi="Arial" w:cs="Arial" w:eastAsia="Arial"/>
          <w:sz w:val="18"/>
          <w:szCs w:val="18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maximum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instrument</w:t>
      </w:r>
      <w:r>
        <w:rPr>
          <w:rFonts w:ascii="Arial" w:hAnsi="Arial" w:cs="Arial" w:eastAsia="Arial"/>
          <w:sz w:val="18"/>
          <w:szCs w:val="18"/>
          <w:spacing w:val="3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response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function),</w:t>
      </w:r>
      <w:r>
        <w:rPr>
          <w:rFonts w:ascii="Arial" w:hAnsi="Arial" w:cs="Arial" w:eastAsia="Arial"/>
          <w:sz w:val="18"/>
          <w:szCs w:val="18"/>
          <w:spacing w:val="6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logarithmic</w:t>
      </w:r>
      <w:r>
        <w:rPr>
          <w:rFonts w:ascii="Arial" w:hAnsi="Arial" w:cs="Arial" w:eastAsia="Arial"/>
          <w:sz w:val="18"/>
          <w:szCs w:val="18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thereafter.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492678pt;height:148.8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40" w:lineRule="auto"/>
        <w:ind w:left="10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EADS</w:t>
      </w:r>
      <w:r>
        <w:rPr>
          <w:rFonts w:ascii="Arial" w:hAnsi="Arial" w:cs="Arial" w:eastAsia="Arial"/>
          <w:sz w:val="18"/>
          <w:szCs w:val="18"/>
          <w:spacing w:val="13"/>
          <w:w w:val="8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after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473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excitation.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38" w:lineRule="auto"/>
        <w:ind w:left="115" w:right="46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decays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via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pathways,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fullerene.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place,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cannot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signature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singlet-excited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probed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window,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change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38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5" w:lineRule="auto"/>
        <w:ind w:left="117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shorter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conjugation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compared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signals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shifted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side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spectrum.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anion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pyrollidinofullerene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previously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1010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ε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¼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0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spacing w:val="23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position w:val="0"/>
        </w:rPr>
        <w:t>M</w:t>
      </w:r>
      <w:r>
        <w:rPr>
          <w:rFonts w:ascii="Arial" w:hAnsi="Arial" w:cs="Arial" w:eastAsia="Arial"/>
          <w:sz w:val="14"/>
          <w:szCs w:val="14"/>
          <w:spacing w:val="0"/>
          <w:w w:val="271"/>
          <w:position w:val="1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  <w:position w:val="1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-1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cm</w:t>
      </w:r>
      <w:r>
        <w:rPr>
          <w:rFonts w:ascii="Arial" w:hAnsi="Arial" w:cs="Arial" w:eastAsia="Arial"/>
          <w:sz w:val="14"/>
          <w:szCs w:val="14"/>
          <w:spacing w:val="0"/>
          <w:w w:val="271"/>
          <w:position w:val="1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  <w:position w:val="1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Guldi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Prato,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detected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probably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obscured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signal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ε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¼</w:t>
      </w:r>
      <w:r>
        <w:rPr>
          <w:rFonts w:ascii="Arial" w:hAnsi="Arial" w:cs="Arial" w:eastAsia="Arial"/>
          <w:sz w:val="22"/>
          <w:szCs w:val="22"/>
          <w:color w:val="000000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1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23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71"/>
          <w:position w:val="1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14"/>
          <w:position w:val="1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1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cm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71"/>
          <w:position w:val="1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14"/>
          <w:position w:val="1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91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1"/>
          <w:position w:val="0"/>
        </w:rPr>
        <w:t>Jeevarajan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249" w:lineRule="auto"/>
        <w:ind w:left="117" w:right="45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second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(green)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evolves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(black).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evolution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includes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decrease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bleach.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Note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accompa-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nied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minor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increase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suggesting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transfers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  <w:position w:val="0"/>
        </w:rPr>
        <w:t>fullerene.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(black)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evolves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2.0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fourth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(red).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growth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takes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fullerene,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preserving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bleach.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strikingly,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fourth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(red)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evolves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blue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EADS,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increases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again,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accompanied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further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0"/>
        </w:rPr>
        <w:t>in-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crease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900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band.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separation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process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lowest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whose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level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14,000/cm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spectrum.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neglected,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lifetime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derivatives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reported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nanosecond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3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  <w:position w:val="0"/>
        </w:rPr>
        <w:t>Fujitsuka,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Luo,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Ito,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Murata,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6"/>
          <w:position w:val="0"/>
        </w:rPr>
        <w:t>Komatsu,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1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1999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steps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analogous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population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decays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biexponentially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lifetimes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143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514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population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remains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(cyan).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Selected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traces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depicted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3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5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decrease,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increase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ultimately,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clearly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435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  <w:position w:val="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spike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494,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506,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512,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541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1013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traces,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except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541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541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ESA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(hot)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dominates.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  <w:position w:val="0"/>
        </w:rPr>
        <w:t>clearly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506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512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254" w:lineRule="auto"/>
        <w:ind w:left="117" w:right="50" w:firstLine="29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89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89"/>
        </w:rPr>
        <w:t>11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clear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rises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radical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900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constants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2.0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(black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red).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minor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with</w:t>
      </w:r>
    </w:p>
    <w:p>
      <w:pPr>
        <w:spacing w:before="1" w:after="0" w:line="248" w:lineRule="auto"/>
        <w:ind w:left="117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(light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green)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discernible.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positive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indicates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attributed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Ful*,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550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interpreted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slow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taking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scale.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8" w:after="0" w:line="253" w:lineRule="auto"/>
        <w:ind w:left="117" w:right="49" w:firstLine="29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scheme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complicated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assumed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68.199997pt;margin-top:160.998001pt;width:6.873pt;height:12.369pt;mso-position-horizontal-relative:page;mso-position-vertical-relative:page;z-index:-1431" coordorigin="1364,3220" coordsize="137,247">
            <v:group style="position:absolute;left:1369;top:3389;width:128;height:73" coordorigin="1369,3389" coordsize="128,73">
              <v:shape style="position:absolute;left:1369;top:3389;width:128;height:73" coordorigin="1369,3389" coordsize="128,73" path="m1479,3463l1497,3444,1497,3408,1479,3389,1442,3389,1424,3408,1424,3463,1369,3463,1369,3389e" filled="f" stroked="t" strokeweight=".458pt" strokecolor="#231F20">
                <v:path arrowok="t"/>
              </v:shape>
            </v:group>
            <v:group style="position:absolute;left:1369;top:3348;width:128;height:18" coordorigin="1369,3348" coordsize="128,18">
              <v:shape style="position:absolute;left:1369;top:3348;width:128;height:18" coordorigin="1369,3348" coordsize="128,18" path="m1387,3367l1369,3348,1497,3348e" filled="f" stroked="t" strokeweight=".458pt" strokecolor="#231F20">
                <v:path arrowok="t"/>
              </v:shape>
            </v:group>
            <v:group style="position:absolute;left:1497;top:3330;width:2;height:37" coordorigin="1497,3330" coordsize="2,37">
              <v:shape style="position:absolute;left:1497;top:3330;width:2;height:37" coordorigin="1497,3330" coordsize="0,37" path="m1497,3367l1497,3330e" filled="f" stroked="t" strokeweight=".458pt" strokecolor="#231F20">
                <v:path arrowok="t"/>
              </v:shape>
            </v:group>
            <v:group style="position:absolute;left:1369;top:3225;width:128;height:73" coordorigin="1369,3225" coordsize="128,73">
              <v:shape style="position:absolute;left:1369;top:3225;width:128;height:73" coordorigin="1369,3225" coordsize="128,73" path="m1387,3298l1369,3280,1369,3243,1387,3225,1424,3225,1479,3298,1497,3298,1497,3225,1479,3225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948997pt;margin-top:146.569pt;width:4.123pt;height:9.391pt;mso-position-horizontal-relative:page;mso-position-vertical-relative:page;z-index:-1430" coordorigin="1419,2931" coordsize="82,188">
            <v:group style="position:absolute;left:1424;top:3115;width:73;height:2" coordorigin="1424,3115" coordsize="73,2">
              <v:shape style="position:absolute;left:1424;top:3115;width:73;height:2" coordorigin="1424,3115" coordsize="73,0" path="m1497,3115l1424,3115e" filled="f" stroked="t" strokeweight=".458pt" strokecolor="#231F20">
                <v:path arrowok="t"/>
              </v:shape>
            </v:group>
            <v:group style="position:absolute;left:1424;top:3041;width:73;height:73" coordorigin="1424,3041" coordsize="73,73">
              <v:shape style="position:absolute;left:1424;top:3041;width:73;height:73" coordorigin="1424,3041" coordsize="73,73" path="m1442,3115l1424,3096,1424,3060,1442,3041,1497,3041e" filled="f" stroked="t" strokeweight=".458pt" strokecolor="#231F20">
                <v:path arrowok="t"/>
              </v:shape>
            </v:group>
            <v:group style="position:absolute;left:1424;top:3009;width:73;height:2" coordorigin="1424,3009" coordsize="73,2">
              <v:shape style="position:absolute;left:1424;top:3009;width:73;height:2" coordorigin="1424,3009" coordsize="73,0" path="m1497,3009l1424,3009e" filled="f" stroked="t" strokeweight=".458pt" strokecolor="#231F20">
                <v:path arrowok="t"/>
              </v:shape>
            </v:group>
            <v:group style="position:absolute;left:1424;top:2973;width:73;height:37" coordorigin="1424,2973" coordsize="73,37">
              <v:shape style="position:absolute;left:1424;top:2973;width:73;height:37" coordorigin="1424,2973" coordsize="73,37" path="m1442,3009l1424,2991,1442,2973,1497,2973e" filled="f" stroked="t" strokeweight=".458pt" strokecolor="#231F20">
                <v:path arrowok="t"/>
              </v:shape>
            </v:group>
            <v:group style="position:absolute;left:1424;top:2936;width:73;height:37" coordorigin="1424,2936" coordsize="73,37">
              <v:shape style="position:absolute;left:1424;top:2936;width:73;height:37" coordorigin="1424,2936" coordsize="73,37" path="m1442,2973l1424,2954,1442,2936,1497,2936e" filled="f" stroked="t" strokeweight=".458pt" strokecolor="#231F20">
                <v:path arrowok="t"/>
              </v:shape>
            </v:group>
            <v:group style="position:absolute;left:1497;top:2931;width:2;height:9" coordorigin="1497,2931" coordsize="2,9">
              <v:shape style="position:absolute;left:1497;top:2931;width:2;height:9" coordorigin="1497,2931" coordsize="0,9" path="m1497,2931l1497,2941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6.091003pt;margin-top:146.341995pt;width:4.123pt;height:9.391pt;mso-position-horizontal-relative:page;mso-position-vertical-relative:page;z-index:-1421" coordorigin="3522,2927" coordsize="82,188">
            <v:group style="position:absolute;left:3526;top:2931;width:73;height:37" coordorigin="3526,2931" coordsize="73,37">
              <v:shape style="position:absolute;left:3526;top:2931;width:73;height:37" coordorigin="3526,2931" coordsize="73,37" path="m3545,2968l3526,2950,3545,2931,3600,2931e" filled="f" stroked="t" strokeweight=".458pt" strokecolor="#231F20">
                <v:path arrowok="t"/>
              </v:shape>
            </v:group>
            <v:group style="position:absolute;left:3526;top:2968;width:73;height:37" coordorigin="3526,2968" coordsize="73,37">
              <v:shape style="position:absolute;left:3526;top:2968;width:73;height:37" coordorigin="3526,2968" coordsize="73,37" path="m3545,3005l3526,2986,3545,2968,3600,2968e" filled="f" stroked="t" strokeweight=".458pt" strokecolor="#231F20">
                <v:path arrowok="t"/>
              </v:shape>
            </v:group>
            <v:group style="position:absolute;left:3526;top:3005;width:73;height:2" coordorigin="3526,3005" coordsize="73,2">
              <v:shape style="position:absolute;left:3526;top:3005;width:73;height:2" coordorigin="3526,3005" coordsize="73,0" path="m3600,3005l3526,3005e" filled="f" stroked="t" strokeweight=".458pt" strokecolor="#231F20">
                <v:path arrowok="t"/>
              </v:shape>
            </v:group>
            <v:group style="position:absolute;left:3526;top:3037;width:73;height:73" coordorigin="3526,3037" coordsize="73,73">
              <v:shape style="position:absolute;left:3526;top:3037;width:73;height:73" coordorigin="3526,3037" coordsize="73,73" path="m3545,3110l3526,3092,3526,3055,3545,3037,3600,3037e" filled="f" stroked="t" strokeweight=".458pt" strokecolor="#231F20">
                <v:path arrowok="t"/>
              </v:shape>
            </v:group>
            <v:group style="position:absolute;left:3526;top:3110;width:73;height:2" coordorigin="3526,3110" coordsize="73,2">
              <v:shape style="position:absolute;left:3526;top:3110;width:73;height:2" coordorigin="3526,3110" coordsize="73,0" path="m3600,3110l3526,3110e" filled="f" stroked="t" strokeweight=".458pt" strokecolor="#231F20">
                <v:path arrowok="t"/>
              </v:shape>
            </v:group>
            <v:group style="position:absolute;left:3600;top:2927;width:2;height:9" coordorigin="3600,2927" coordsize="2,9">
              <v:shape style="position:absolute;left:3600;top:2927;width:2;height:9" coordorigin="3600,2927" coordsize="0,9" path="m3600,2927l3600,2936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3.570999pt;margin-top:160.770996pt;width:6.643pt;height:12.827001pt;mso-position-horizontal-relative:page;mso-position-vertical-relative:page;z-index:-1420" coordorigin="3471,3215" coordsize="133,257">
            <v:group style="position:absolute;left:3600;top:3220;width:2;height:105" coordorigin="3600,3220" coordsize="2,105">
              <v:shape style="position:absolute;left:3600;top:3220;width:2;height:105" coordorigin="3600,3220" coordsize="0,105" path="m3600,3220l3600,3325e" filled="f" stroked="t" strokeweight=".458pt" strokecolor="#231F20">
                <v:path arrowok="t"/>
              </v:shape>
            </v:group>
            <v:group style="position:absolute;left:3476;top:3238;width:124;height:18" coordorigin="3476,3238" coordsize="124,18">
              <v:shape style="position:absolute;left:3476;top:3238;width:124;height:18" coordorigin="3476,3238" coordsize="124,18" path="m3490,3257l3476,3238,3600,3238e" filled="f" stroked="t" strokeweight=".458pt" strokecolor="#231F20">
                <v:path arrowok="t"/>
              </v:shape>
            </v:group>
            <v:group style="position:absolute;left:3476;top:3289;width:124;height:73" coordorigin="3476,3289" coordsize="124,73">
              <v:shape style="position:absolute;left:3476;top:3289;width:124;height:73" coordorigin="3476,3289" coordsize="124,73" path="m3600,3307l3476,3307,3545,3362,3545,3289e" filled="f" stroked="t" strokeweight=".458pt" strokecolor="#231F20">
                <v:path arrowok="t"/>
              </v:shape>
            </v:group>
            <v:group style="position:absolute;left:3476;top:3399;width:50;height:69" coordorigin="3476,3399" coordsize="50,69">
              <v:shape style="position:absolute;left:3476;top:3399;width:50;height:69" coordorigin="3476,3399" coordsize="50,69" path="m3526,3412l3526,3467,3476,3467,3476,3399e" filled="f" stroked="t" strokeweight=".458pt" strokecolor="#231F20">
                <v:path arrowok="t"/>
              </v:shape>
            </v:group>
            <v:group style="position:absolute;left:3526;top:3399;width:73;height:69" coordorigin="3526,3399" coordsize="73,69">
              <v:shape style="position:absolute;left:3526;top:3399;width:73;height:69" coordorigin="3526,3399" coordsize="73,69" path="m3581,3467l3600,3449,3600,3412,3581,3399,3545,3399,3526,3412e" filled="f" stroked="t" strokeweight=".458pt" strokecolor="#231F2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0.570999pt;margin-top:36.096310pt;width:89.106pt;height:62.298pt;mso-position-horizontal-relative:page;mso-position-vertical-relative:paragraph;z-index:-1429" coordorigin="1611,722" coordsize="1782,1246">
            <v:group style="position:absolute;left:1694;top:1913;width:50;height:2" coordorigin="1694,1913" coordsize="50,2">
              <v:shape style="position:absolute;left:1694;top:1913;width:50;height:2" coordorigin="1694,1913" coordsize="50,0" path="m1694,1913l1744,1913e" filled="f" stroked="t" strokeweight=".458pt" strokecolor="#231F20">
                <v:path arrowok="t"/>
              </v:shape>
            </v:group>
            <v:group style="position:absolute;left:1753;top:1876;width:50;height:87" coordorigin="1753,1876" coordsize="50,87">
              <v:shape style="position:absolute;left:1753;top:1876;width:50;height:87" coordorigin="1753,1876" coordsize="50,87" path="m1753,1890l1753,1876,1804,1876,1781,1913,1795,1913,1804,1927,1804,1950,1795,1963,1767,1963,1753,1950e" filled="f" stroked="t" strokeweight=".458pt" strokecolor="#231F20">
                <v:path arrowok="t"/>
              </v:shape>
            </v:group>
            <v:group style="position:absolute;left:1804;top:1771;width:302;height:69" coordorigin="1804,1771" coordsize="302,69">
              <v:shape style="position:absolute;left:1804;top:1771;width:302;height:69" coordorigin="1804,1771" coordsize="302,69" path="m1804,1840l1804,1771,2106,1771e" filled="f" stroked="t" strokeweight=".458pt" strokecolor="#231F20">
                <v:path arrowok="t"/>
              </v:shape>
            </v:group>
            <v:group style="position:absolute;left:2051;top:1876;width:50;height:87" coordorigin="2051,1876" coordsize="50,87">
              <v:shape style="position:absolute;left:2051;top:1876;width:50;height:87" coordorigin="2051,1876" coordsize="50,87" path="m2051,1950l2051,1890,2065,1876,2092,1876,2102,1890,2102,1950,2092,1963,2065,1963,2051,1950e" filled="f" stroked="t" strokeweight=".458pt" strokecolor="#231F20">
                <v:path arrowok="t"/>
              </v:shape>
            </v:group>
            <v:group style="position:absolute;left:2106;top:1771;width:298;height:69" coordorigin="2106,1771" coordsize="298,69">
              <v:shape style="position:absolute;left:2106;top:1771;width:298;height:69" coordorigin="2106,1771" coordsize="298,69" path="m2106,1840l2106,1771,2404,1771e" filled="f" stroked="t" strokeweight=".458pt" strokecolor="#231F20">
                <v:path arrowok="t"/>
              </v:shape>
            </v:group>
            <v:group style="position:absolute;left:2354;top:1876;width:50;height:87" coordorigin="2354,1876" coordsize="50,87">
              <v:shape style="position:absolute;left:2354;top:1876;width:50;height:87" coordorigin="2354,1876" coordsize="50,87" path="m2354,1890l2354,1876,2404,1876,2377,1913,2390,1913,2404,1927,2404,1950,2390,1963,2367,1963,2354,1950e" filled="f" stroked="t" strokeweight=".458pt" strokecolor="#231F20">
                <v:path arrowok="t"/>
              </v:shape>
            </v:group>
            <v:group style="position:absolute;left:2404;top:1771;width:302;height:69" coordorigin="2404,1771" coordsize="302,69">
              <v:shape style="position:absolute;left:2404;top:1771;width:302;height:69" coordorigin="2404,1771" coordsize="302,69" path="m2404,1840l2404,1771,2706,1771e" filled="f" stroked="t" strokeweight=".458pt" strokecolor="#231F20">
                <v:path arrowok="t"/>
              </v:shape>
            </v:group>
            <v:group style="position:absolute;left:2592;top:1876;width:46;height:87" coordorigin="2592,1876" coordsize="46,87">
              <v:shape style="position:absolute;left:2592;top:1876;width:46;height:87" coordorigin="2592,1876" coordsize="46,87" path="m2592,1890l2592,1876,2638,1876,2615,1913,2628,1913,2638,1927,2638,1950,2628,1963,2601,1963,2592,1950e" filled="f" stroked="t" strokeweight=".458pt" strokecolor="#231F20">
                <v:path arrowok="t"/>
              </v:shape>
            </v:group>
            <v:group style="position:absolute;left:2665;top:1876;width:50;height:87" coordorigin="2665,1876" coordsize="50,87">
              <v:shape style="position:absolute;left:2665;top:1876;width:50;height:87" coordorigin="2665,1876" coordsize="50,87" path="m2665,1950l2665,1890,2674,1876,2702,1876,2716,1890,2716,1950,2702,1963,2674,1963,2665,1950e" filled="f" stroked="t" strokeweight=".458pt" strokecolor="#231F20">
                <v:path arrowok="t"/>
              </v:shape>
            </v:group>
            <v:group style="position:absolute;left:2706;top:1771;width:302;height:69" coordorigin="2706,1771" coordsize="302,69">
              <v:shape style="position:absolute;left:2706;top:1771;width:302;height:69" coordorigin="2706,1771" coordsize="302,69" path="m2706,1840l2706,1771,3009,1771e" filled="f" stroked="t" strokeweight=".458pt" strokecolor="#231F20">
                <v:path arrowok="t"/>
              </v:shape>
            </v:group>
            <v:group style="position:absolute;left:2825;top:1876;width:50;height:87" coordorigin="2825,1876" coordsize="50,87">
              <v:shape style="position:absolute;left:2825;top:1876;width:50;height:87" coordorigin="2825,1876" coordsize="50,87" path="m2825,1890l2825,1876,2876,1876,2853,1913,2862,1913,2876,1927,2876,1950,2862,1963,2839,1963,2825,1950e" filled="f" stroked="t" strokeweight=".458pt" strokecolor="#231F20">
                <v:path arrowok="t"/>
              </v:shape>
            </v:group>
            <v:group style="position:absolute;left:2899;top:1876;width:50;height:87" coordorigin="2899,1876" coordsize="50,87">
              <v:shape style="position:absolute;left:2899;top:1876;width:50;height:87" coordorigin="2899,1876" coordsize="50,87" path="m2899,1950l2899,1890,2913,1876,2940,1876,2949,1890,2949,1950,2940,1963,2913,1963,2899,1950e" filled="f" stroked="t" strokeweight=".458pt" strokecolor="#231F20">
                <v:path arrowok="t"/>
              </v:shape>
            </v:group>
            <v:group style="position:absolute;left:2972;top:1876;width:50;height:87" coordorigin="2972,1876" coordsize="50,87">
              <v:shape style="position:absolute;left:2972;top:1876;width:50;height:87" coordorigin="2972,1876" coordsize="50,87" path="m2972,1950l2972,1890,2986,1876,3013,1876,3022,1890,3022,1950,3013,1963,2986,1963,2972,1950e" filled="f" stroked="t" strokeweight=".458pt" strokecolor="#231F20">
                <v:path arrowok="t"/>
              </v:shape>
            </v:group>
            <v:group style="position:absolute;left:3009;top:1771;width:298;height:69" coordorigin="3009,1771" coordsize="298,69">
              <v:shape style="position:absolute;left:3009;top:1771;width:298;height:69" coordorigin="3009,1771" coordsize="298,69" path="m3009,1840l3009,1771,3306,1771e" filled="f" stroked="t" strokeweight=".458pt" strokecolor="#231F20">
                <v:path arrowok="t"/>
              </v:shape>
            </v:group>
            <v:group style="position:absolute;left:3119;top:1876;width:50;height:87" coordorigin="3119,1876" coordsize="50,87">
              <v:shape style="position:absolute;left:3119;top:1876;width:50;height:87" coordorigin="3119,1876" coordsize="50,87" path="m3119,1890l3119,1876,3169,1876,3142,1913,3155,1913,3169,1927,3169,1950,3155,1963,3128,1963,3119,1950e" filled="f" stroked="t" strokeweight=".458pt" strokecolor="#231F20">
                <v:path arrowok="t"/>
              </v:shape>
            </v:group>
            <v:group style="position:absolute;left:3192;top:1876;width:50;height:87" coordorigin="3192,1876" coordsize="50,87">
              <v:shape style="position:absolute;left:3192;top:1876;width:50;height:87" coordorigin="3192,1876" coordsize="50,87" path="m3192,1950l3192,1890,3206,1876,3229,1876,3242,1890,3242,1950,3229,1963,3206,1963,3192,1950e" filled="f" stroked="t" strokeweight=".458pt" strokecolor="#231F20">
                <v:path arrowok="t"/>
              </v:shape>
            </v:group>
            <v:group style="position:absolute;left:3265;top:1876;width:50;height:87" coordorigin="3265,1876" coordsize="50,87">
              <v:shape style="position:absolute;left:3265;top:1876;width:50;height:87" coordorigin="3265,1876" coordsize="50,87" path="m3265,1950l3265,1890,3279,1876,3302,1876,3316,1890,3316,1950,3302,1963,3279,1963,3265,1950e" filled="f" stroked="t" strokeweight=".458pt" strokecolor="#231F20">
                <v:path arrowok="t"/>
              </v:shape>
            </v:group>
            <v:group style="position:absolute;left:3339;top:1876;width:50;height:87" coordorigin="3339,1876" coordsize="50,87">
              <v:shape style="position:absolute;left:3339;top:1876;width:50;height:87" coordorigin="3339,1876" coordsize="50,87" path="m3339,1950l3339,1890,3352,1876,3375,1876,3389,1890,3389,1950,3375,1963,3352,1963,3339,1950e" filled="f" stroked="t" strokeweight=".458pt" strokecolor="#231F20">
                <v:path arrowok="t"/>
              </v:shape>
            </v:group>
            <v:group style="position:absolute;left:3306;top:1771;width:2;height:69" coordorigin="3306,1771" coordsize="2,69">
              <v:shape style="position:absolute;left:3306;top:1771;width:2;height:69" coordorigin="3306,1771" coordsize="0,69" path="m3306,1840l3306,1771e" filled="f" stroked="t" strokeweight=".458pt" strokecolor="#231F20">
                <v:path arrowok="t"/>
              </v:shape>
            </v:group>
            <v:group style="position:absolute;left:1653;top:1812;width:2;height:50" coordorigin="1653,1812" coordsize="2,50">
              <v:shape style="position:absolute;left:1653;top:1812;width:2;height:50" coordorigin="1653,1812" coordsize="0,50" path="m1653,1863l1653,1812e" filled="f" stroked="t" strokeweight=".458pt" strokecolor="#231F20">
                <v:path arrowok="t"/>
              </v:shape>
            </v:group>
            <v:group style="position:absolute;left:1616;top:1753;width:87;height:50" coordorigin="1616,1753" coordsize="87,50">
              <v:shape style="position:absolute;left:1616;top:1753;width:87;height:50" coordorigin="1616,1753" coordsize="87,50" path="m1625,1803l1616,1789,1616,1766,1625,1753,1653,1753,1689,1803,1703,1803,1703,1753,1689,1753e" filled="f" stroked="t" strokeweight=".458pt" strokecolor="#231F20">
                <v:path arrowok="t"/>
              </v:shape>
            </v:group>
            <v:group style="position:absolute;left:1616;top:1679;width:87;height:50" coordorigin="1616,1679" coordsize="87,50">
              <v:shape style="position:absolute;left:1616;top:1679;width:87;height:50" coordorigin="1616,1679" coordsize="87,50" path="m1625,1730l1616,1730,1616,1679,1653,1702,1653,1693,1662,1679,1689,1679,1703,1693,1703,1716,1689,1730e" filled="f" stroked="t" strokeweight=".458pt" strokecolor="#231F20">
                <v:path arrowok="t"/>
              </v:shape>
            </v:group>
            <v:group style="position:absolute;left:1735;top:749;width:69;height:1022" coordorigin="1735,749" coordsize="69,1022">
              <v:shape style="position:absolute;left:1735;top:749;width:69;height:1022" coordorigin="1735,749" coordsize="69,1022" path="m1735,1771l1804,1771,1804,749e" filled="f" stroked="t" strokeweight=".458pt" strokecolor="#231F20">
                <v:path arrowok="t"/>
              </v:shape>
            </v:group>
            <v:group style="position:absolute;left:1616;top:727;width:87;height:50" coordorigin="1616,727" coordsize="87,50">
              <v:shape style="position:absolute;left:1616;top:727;width:87;height:50" coordorigin="1616,727" coordsize="87,50" path="m1689,777l1625,777,1616,763,1616,740,1625,727,1689,727,1703,740,1703,763,1689,777e" filled="f" stroked="t" strokeweight=".458pt" strokecolor="#231F20">
                <v:path arrowok="t"/>
              </v:shape>
            </v:group>
            <v:group style="position:absolute;left:1735;top:749;width:1590;height:2" coordorigin="1735,749" coordsize="1590,2">
              <v:shape style="position:absolute;left:1735;top:749;width:1590;height:2" coordorigin="1735,749" coordsize="1590,0" path="m1735,749l3325,749e" filled="f" stroked="t" strokeweight=".462pt" strokecolor="#231F20">
                <v:path arrowok="t"/>
              </v:shape>
            </v:group>
            <v:group style="position:absolute;left:3288;top:791;width:37;height:9" coordorigin="3288,791" coordsize="37,9">
              <v:shape style="position:absolute;left:3288;top:791;width:37;height:9" coordorigin="3288,791" coordsize="37,9" path="m3288,791l3302,800,3316,800,3325,791e" filled="f" stroked="t" strokeweight=".458pt" strokecolor="#999B9E">
                <v:path arrowok="t"/>
              </v:shape>
            </v:group>
            <v:group style="position:absolute;left:3187;top:791;width:101;height:41" coordorigin="3187,791" coordsize="101,41">
              <v:shape style="position:absolute;left:3187;top:791;width:101;height:41" coordorigin="3187,791" coordsize="101,41" path="m3187,832l3215,813,3238,809,3256,795,3270,800,3288,791e" filled="f" stroked="t" strokeweight=".458pt" strokecolor="#999B9E">
                <v:path arrowok="t"/>
              </v:shape>
            </v:group>
            <v:group style="position:absolute;left:3077;top:832;width:110;height:96" coordorigin="3077,832" coordsize="110,96">
              <v:shape style="position:absolute;left:3077;top:832;width:110;height:96" coordorigin="3077,832" coordsize="110,96" path="m3077,928l3096,910,3119,891,3146,859,3174,846,3187,832e" filled="f" stroked="t" strokeweight=".458pt" strokecolor="#999B9E">
                <v:path arrowok="t"/>
              </v:shape>
            </v:group>
            <v:group style="position:absolute;left:2931;top:928;width:147;height:279" coordorigin="2931,928" coordsize="147,279">
              <v:shape style="position:absolute;left:2931;top:928;width:147;height:279" coordorigin="2931,928" coordsize="147,279" path="m2931,1207l2967,1125,2990,1065,3027,1010,3055,974,3077,928e" filled="f" stroked="t" strokeweight=".458pt" strokecolor="#999B9E">
                <v:path arrowok="t"/>
              </v:shape>
            </v:group>
            <v:group style="position:absolute;left:2784;top:1207;width:147;height:321" coordorigin="2784,1207" coordsize="147,321">
              <v:shape style="position:absolute;left:2784;top:1207;width:147;height:321" coordorigin="2784,1207" coordsize="147,321" path="m2784,1528l2816,1473,2835,1432,2862,1386,2885,1327,2931,1207e" filled="f" stroked="t" strokeweight=".458pt" strokecolor="#999B9E">
                <v:path arrowok="t"/>
              </v:shape>
            </v:group>
            <v:group style="position:absolute;left:2651;top:1528;width:133;height:78" coordorigin="2651,1528" coordsize="133,78">
              <v:shape style="position:absolute;left:2651;top:1528;width:133;height:78" coordorigin="2651,1528" coordsize="133,78" path="m2651,1592l2670,1588,2693,1606,2725,1578,2757,1556,2784,1528e" filled="f" stroked="t" strokeweight=".458pt" strokecolor="#999B9E">
                <v:path arrowok="t"/>
              </v:shape>
            </v:group>
            <v:group style="position:absolute;left:2587;top:1546;width:64;height:46" coordorigin="2587,1546" coordsize="64,46">
              <v:shape style="position:absolute;left:2587;top:1546;width:64;height:46" coordorigin="2587,1546" coordsize="64,46" path="m2587,1588l2596,1546,2615,1574,2633,1578,2638,1574,2651,1592e" filled="f" stroked="t" strokeweight=".458pt" strokecolor="#999B9E">
                <v:path arrowok="t"/>
              </v:shape>
            </v:group>
            <v:group style="position:absolute;left:2541;top:1523;width:46;height:64" coordorigin="2541,1523" coordsize="46,64">
              <v:shape style="position:absolute;left:2541;top:1523;width:46;height:64" coordorigin="2541,1523" coordsize="46,64" path="m2541,1523l2551,1523,2555,1533,2564,1537,2578,1542,2587,1588e" filled="f" stroked="t" strokeweight=".458pt" strokecolor="#999B9E">
                <v:path arrowok="t"/>
              </v:shape>
            </v:group>
            <v:group style="position:absolute;left:2500;top:1487;width:41;height:55" coordorigin="2500,1487" coordsize="41,55">
              <v:shape style="position:absolute;left:2500;top:1487;width:41;height:55" coordorigin="2500,1487" coordsize="41,55" path="m2500,1487l2509,1528,2518,1523,2528,1523,2537,1542,2541,1523e" filled="f" stroked="t" strokeweight=".458pt" strokecolor="#999B9E">
                <v:path arrowok="t"/>
              </v:shape>
            </v:group>
            <v:group style="position:absolute;left:2454;top:1487;width:46;height:18" coordorigin="2454,1487" coordsize="46,18">
              <v:shape style="position:absolute;left:2454;top:1487;width:46;height:18" coordorigin="2454,1487" coordsize="46,18" path="m2454,1491l2464,1505,2482,1505,2491,1501,2500,1487e" filled="f" stroked="t" strokeweight=".458pt" strokecolor="#999B9E">
                <v:path arrowok="t"/>
              </v:shape>
            </v:group>
            <v:group style="position:absolute;left:2409;top:1478;width:46;height:14" coordorigin="2409,1478" coordsize="46,14">
              <v:shape style="position:absolute;left:2409;top:1478;width:46;height:14" coordorigin="2409,1478" coordsize="46,14" path="m2409,1487l2418,1478,2436,1478,2445,1491,2454,1491e" filled="f" stroked="t" strokeweight=".458pt" strokecolor="#999B9E">
                <v:path arrowok="t"/>
              </v:shape>
            </v:group>
            <v:group style="position:absolute;left:2299;top:1459;width:110;height:27" coordorigin="2299,1459" coordsize="110,27">
              <v:shape style="position:absolute;left:2299;top:1459;width:110;height:27" coordorigin="2299,1459" coordsize="110,27" path="m2299,1464l2317,1473,2335,1459,2367,1478,2386,1473,2409,1487e" filled="f" stroked="t" strokeweight=".458pt" strokecolor="#999B9E">
                <v:path arrowok="t"/>
              </v:shape>
            </v:group>
            <v:group style="position:absolute;left:2239;top:1459;width:60;height:23" coordorigin="2239,1459" coordsize="60,23">
              <v:shape style="position:absolute;left:2239;top:1459;width:60;height:23" coordorigin="2239,1459" coordsize="60,23" path="m2239,1459l2248,1473,2267,1482,2276,1469,2299,1464e" filled="f" stroked="t" strokeweight=".458pt" strokecolor="#999B9E">
                <v:path arrowok="t"/>
              </v:shape>
            </v:group>
            <v:group style="position:absolute;left:2212;top:1450;width:27;height:46" coordorigin="2212,1450" coordsize="27,46">
              <v:shape style="position:absolute;left:2212;top:1450;width:27;height:46" coordorigin="2212,1450" coordsize="27,46" path="m2212,1450l2216,1482,2221,1455,2225,1496,2234,1459,2239,1459e" filled="f" stroked="t" strokeweight=".458pt" strokecolor="#999B9E">
                <v:path arrowok="t"/>
              </v:shape>
            </v:group>
            <v:group style="position:absolute;left:2193;top:1450;width:18;height:32" coordorigin="2193,1450" coordsize="18,32">
              <v:shape style="position:absolute;left:2193;top:1450;width:18;height:32" coordorigin="2193,1450" coordsize="18,32" path="m2193,1482l2193,1473,2198,1464,2202,1482,2207,1464,2212,1450e" filled="f" stroked="t" strokeweight=".458pt" strokecolor="#999B9E">
                <v:path arrowok="t"/>
              </v:shape>
            </v:group>
            <v:group style="position:absolute;left:2175;top:1473;width:18;height:28" coordorigin="2175,1473" coordsize="18,28">
              <v:shape style="position:absolute;left:2175;top:1473;width:18;height:28" coordorigin="2175,1473" coordsize="18,28" path="m2175,1501l2179,1473,2179,1487,2184,1482,2189,1473,2193,1482e" filled="f" stroked="t" strokeweight=".458pt" strokecolor="#999B9E">
                <v:path arrowok="t"/>
              </v:shape>
            </v:group>
            <v:group style="position:absolute;left:2157;top:1473;width:18;height:64" coordorigin="2157,1473" coordsize="18,64">
              <v:shape style="position:absolute;left:2157;top:1473;width:18;height:64" coordorigin="2157,1473" coordsize="18,64" path="m2157,1510l2161,1537,2166,1514,2170,1491,2170,1473,2175,1501e" filled="f" stroked="t" strokeweight=".458pt" strokecolor="#999B9E">
                <v:path arrowok="t"/>
              </v:shape>
            </v:group>
            <v:group style="position:absolute;left:2143;top:1510;width:14;height:50" coordorigin="2143,1510" coordsize="14,50">
              <v:shape style="position:absolute;left:2143;top:1510;width:14;height:50" coordorigin="2143,1510" coordsize="14,50" path="m2143,1537l2147,1560,2147,1537,2152,1528,2157,1546,2157,1510e" filled="f" stroked="t" strokeweight=".458pt" strokecolor="#999B9E">
                <v:path arrowok="t"/>
              </v:shape>
            </v:group>
            <v:group style="position:absolute;left:2134;top:1537;width:9;height:78" coordorigin="2134,1537" coordsize="9,78">
              <v:shape style="position:absolute;left:2134;top:1537;width:9;height:78" coordorigin="2134,1537" coordsize="9,78" path="m2134,1615l2134,1592,2134,1606,2138,1588,2143,1565,2143,1537e" filled="f" stroked="t" strokeweight=".458pt" strokecolor="#999B9E">
                <v:path arrowok="t"/>
              </v:shape>
            </v:group>
            <v:group style="position:absolute;left:2125;top:1615;width:9;height:78" coordorigin="2125,1615" coordsize="9,78">
              <v:shape style="position:absolute;left:2125;top:1615;width:9;height:78" coordorigin="2125,1615" coordsize="9,78" path="m2125,1693l2125,1652,2129,1661,2129,1643,2129,1656,2134,1615e" filled="f" stroked="t" strokeweight=".458pt" strokecolor="#999B9E">
                <v:path arrowok="t"/>
              </v:shape>
            </v:group>
            <v:group style="position:absolute;left:2120;top:1695;width:9;height:2" coordorigin="2120,1695" coordsize="9,2">
              <v:shape style="position:absolute;left:2120;top:1695;width:9;height:2" coordorigin="2120,1695" coordsize="9,0" path="m2120,1695l2129,1695e" filled="f" stroked="t" strokeweight="2.519pt" strokecolor="#999B9E">
                <v:path arrowok="t"/>
              </v:shape>
            </v:group>
            <v:group style="position:absolute;left:2120;top:1679;width:5;height:32" coordorigin="2120,1679" coordsize="5,32">
              <v:shape style="position:absolute;left:2120;top:1679;width:5;height:32" coordorigin="2120,1679" coordsize="5,32" path="m2120,1711l2120,1693,2120,1711,2120,1679,2125,1679e" filled="f" stroked="t" strokeweight=".458pt" strokecolor="#999B9E">
                <v:path arrowok="t"/>
              </v:shape>
            </v:group>
            <v:group style="position:absolute;left:2115;top:1707;width:5;height:41" coordorigin="2115,1707" coordsize="5,41">
              <v:shape style="position:absolute;left:2115;top:1707;width:5;height:41" coordorigin="2115,1707" coordsize="5,41" path="m2115,1734l2120,1707,2120,1743,2120,1739,2120,1748,2120,1711e" filled="f" stroked="t" strokeweight=".458pt" strokecolor="#999B9E">
                <v:path arrowok="t"/>
              </v:shape>
            </v:group>
            <v:group style="position:absolute;left:2111;top:1732;width:9;height:2" coordorigin="2111,1732" coordsize="9,2">
              <v:shape style="position:absolute;left:2111;top:1732;width:9;height:2" coordorigin="2111,1732" coordsize="9,0" path="m2111,1732l2120,1732e" filled="f" stroked="t" strokeweight="2.061pt" strokecolor="#999B9E">
                <v:path arrowok="t"/>
              </v:shape>
            </v:group>
            <v:group style="position:absolute;left:2111;top:1739;width:9;height:2" coordorigin="2111,1739" coordsize="9,2">
              <v:shape style="position:absolute;left:2111;top:1739;width:9;height:2" coordorigin="2111,1739" coordsize="9,0" path="m2111,1739l2120,1739e" filled="f" stroked="t" strokeweight="1.832pt" strokecolor="#999B9E">
                <v:path arrowok="t"/>
              </v:shape>
            </v:group>
            <v:group style="position:absolute;left:2111;top:1688;width:5;height:37" coordorigin="2111,1688" coordsize="5,37">
              <v:shape style="position:absolute;left:2111;top:1688;width:5;height:37" coordorigin="2111,1688" coordsize="5,37" path="m2111,1698l2115,1688,2115,1725,2115,1698,2115,1720e" filled="f" stroked="t" strokeweight=".458pt" strokecolor="#999B9E">
                <v:path arrowok="t"/>
              </v:shape>
            </v:group>
            <v:group style="position:absolute;left:2106;top:1663;width:9;height:2" coordorigin="2106,1663" coordsize="9,2">
              <v:shape style="position:absolute;left:2106;top:1663;width:9;height:2" coordorigin="2106,1663" coordsize="9,0" path="m2106,1663l2115,1663e" filled="f" stroked="t" strokeweight="3.436pt" strokecolor="#999B9E">
                <v:path arrowok="t"/>
              </v:shape>
            </v:group>
            <v:group style="position:absolute;left:2106;top:1491;width:5;height:165" coordorigin="2106,1491" coordsize="5,165">
              <v:shape style="position:absolute;left:2106;top:1491;width:5;height:165" coordorigin="2106,1491" coordsize="5,165" path="m2106,1491l2106,1565,2111,1588,2111,1656e" filled="f" stroked="t" strokeweight=".458pt" strokecolor="#999B9E">
                <v:path arrowok="t"/>
              </v:shape>
            </v:group>
            <v:group style="position:absolute;left:2104;top:1006;width:2;height:486" coordorigin="2104,1006" coordsize="2,486">
              <v:shape style="position:absolute;left:2104;top:1006;width:2;height:486" coordorigin="2104,1006" coordsize="0,486" path="m2104,1006l2104,1491e" filled="f" stroked="t" strokeweight=".229pt" strokecolor="#999B9E">
                <v:path arrowok="t"/>
              </v:shape>
            </v:group>
            <v:group style="position:absolute;left:2038;top:745;width:64;height:261" coordorigin="2038,745" coordsize="64,261">
              <v:shape style="position:absolute;left:2038;top:745;width:64;height:261" coordorigin="2038,745" coordsize="64,261" path="m2038,754l2070,745,2088,763,2092,827,2097,960,2102,1006e" filled="f" stroked="t" strokeweight=".458pt" strokecolor="#999B9E">
                <v:path arrowok="t"/>
              </v:shape>
            </v:group>
            <v:group style="position:absolute;left:1804;top:749;width:234;height:14" coordorigin="1804,749" coordsize="234,14">
              <v:shape style="position:absolute;left:1804;top:749;width:234;height:14" coordorigin="1804,749" coordsize="234,14" path="m1804,754l1804,763,1804,758,1918,758,2005,749,2037,754e" filled="f" stroked="t" strokeweight=".458pt" strokecolor="#999B9E">
                <v:path arrowok="t"/>
              </v:shape>
            </v:group>
            <v:group style="position:absolute;left:3325;top:786;width:2;height:9" coordorigin="3325,786" coordsize="2,9">
              <v:shape style="position:absolute;left:3325;top:786;width:2;height:9" coordorigin="3325,786" coordsize="0,9" path="m3325,786l3325,795e" filled="f" stroked="t" strokeweight="0pt" strokecolor="#231F20">
                <v:path arrowok="t"/>
              </v:shape>
            </v:group>
            <v:group style="position:absolute;left:1804;top:749;width:1521;height:976" coordorigin="1804,749" coordsize="1521,976">
              <v:shape style="position:absolute;left:1804;top:749;width:1521;height:976" coordorigin="1804,749" coordsize="1521,976" path="m1804,749l2088,749,2092,758,2097,841,2102,983,2102,1130,2106,1290,2106,1569,2111,1592,2111,1670,2111,1702,2115,1707,2115,1716,2115,1725,2120,1725,2120,1716,2120,1702,2125,1698,2125,1693,2125,1675,2129,1665,2129,1652,2129,1647,2134,1633,2134,1615,2138,1597,2143,1583,2143,1569,2147,1560,2147,1546,2152,1537,2157,1533,2157,1523,2161,1510,2166,1505,2170,1496,2170,1491,2175,1487,2184,1478,2189,1478,2193,1473,2198,1473,2202,1469,2207,1469,2212,1464,2239,1464,2299,1464,2317,1469,2335,1469,2367,1473,2386,1473,2409,1478,2418,1478,2431,1482,2436,1487,2445,1487,2454,1491,2482,1505,2491,1505,2500,1510,2509,1519,2519,1523,2528,1528,2537,1533,2541,1537,2551,1542,2555,1546,2564,1551,2578,1556,2587,1560,2596,1569,2615,1578,2633,1583,2638,1588,2651,1588,2670,1592,2693,1588,2757,1546,2816,1469,2835,1432,2862,1381,2885,1322,2931,1217,2967,1139,2990,1079,3027,1010,3055,965,3077,933,3096,905,3146,855,3187,827,3215,813,3238,809,3256,804,3270,800,3288,800,3325,800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.202003pt;margin-top:63.35231pt;width:6.873pt;height:13.742pt;mso-position-horizontal-relative:page;mso-position-vertical-relative:paragraph;z-index:-1428" coordorigin="1364,1267" coordsize="137,275">
            <v:group style="position:absolute;left:1369;top:1464;width:128;height:73" coordorigin="1369,1464" coordsize="128,73">
              <v:shape style="position:absolute;left:1369;top:1464;width:128;height:73" coordorigin="1369,1464" coordsize="128,73" path="m1497,1482l1369,1482,1442,1537,1442,1464e" filled="f" stroked="t" strokeweight=".458pt" strokecolor="#231F20">
                <v:path arrowok="t"/>
              </v:shape>
            </v:group>
            <v:group style="position:absolute;left:1497;top:1464;width:2;height:37" coordorigin="1497,1464" coordsize="2,37">
              <v:shape style="position:absolute;left:1497;top:1464;width:2;height:37" coordorigin="1497,1464" coordsize="0,37" path="m1497,1501l1497,1464e" filled="f" stroked="t" strokeweight=".458pt" strokecolor="#231F20">
                <v:path arrowok="t"/>
              </v:shape>
            </v:group>
            <v:group style="position:absolute;left:1369;top:1377;width:128;height:73" coordorigin="1369,1377" coordsize="128,73">
              <v:shape style="position:absolute;left:1369;top:1377;width:128;height:73" coordorigin="1369,1377" coordsize="128,73" path="m1387,1450l1369,1450,1369,1377,1424,1414,1424,1395,1442,1377,1479,1377,1497,1395,1497,1432,1479,1450e" filled="f" stroked="t" strokeweight=".458pt" strokecolor="#231F20">
                <v:path arrowok="t"/>
              </v:shape>
            </v:group>
            <v:group style="position:absolute;left:1369;top:1272;width:128;height:73" coordorigin="1369,1272" coordsize="128,73">
              <v:shape style="position:absolute;left:1369;top:1272;width:128;height:73" coordorigin="1369,1272" coordsize="128,73" path="m1479,1345l1497,1327,1497,1290,1479,1272,1442,1272,1424,1290,1424,1345,1369,1345,1369,1272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952003pt;margin-top:48.918312pt;width:4.123pt;height:9.395pt;mso-position-horizontal-relative:page;mso-position-vertical-relative:paragraph;z-index:-1427" coordorigin="1419,978" coordsize="82,188">
            <v:group style="position:absolute;left:1424;top:1162;width:73;height:2" coordorigin="1424,1162" coordsize="73,2">
              <v:shape style="position:absolute;left:1424;top:1162;width:73;height:2" coordorigin="1424,1162" coordsize="73,0" path="m1497,1162l1424,1162e" filled="f" stroked="t" strokeweight=".458pt" strokecolor="#231F20">
                <v:path arrowok="t"/>
              </v:shape>
            </v:group>
            <v:group style="position:absolute;left:1424;top:1088;width:73;height:73" coordorigin="1424,1088" coordsize="73,73">
              <v:shape style="position:absolute;left:1424;top:1088;width:73;height:73" coordorigin="1424,1088" coordsize="73,73" path="m1442,1162l1424,1143,1424,1107,1442,1088,1497,1088e" filled="f" stroked="t" strokeweight=".458pt" strokecolor="#231F20">
                <v:path arrowok="t"/>
              </v:shape>
            </v:group>
            <v:group style="position:absolute;left:1424;top:1056;width:73;height:2" coordorigin="1424,1056" coordsize="73,2">
              <v:shape style="position:absolute;left:1424;top:1056;width:73;height:2" coordorigin="1424,1056" coordsize="73,0" path="m1497,1056l1424,1056e" filled="f" stroked="t" strokeweight=".458pt" strokecolor="#231F20">
                <v:path arrowok="t"/>
              </v:shape>
            </v:group>
            <v:group style="position:absolute;left:1424;top:1020;width:73;height:37" coordorigin="1424,1020" coordsize="73,37">
              <v:shape style="position:absolute;left:1424;top:1020;width:73;height:37" coordorigin="1424,1020" coordsize="73,37" path="m1442,1056l1424,1038,1442,1020,1497,1020e" filled="f" stroked="t" strokeweight=".458pt" strokecolor="#231F20">
                <v:path arrowok="t"/>
              </v:shape>
            </v:group>
            <v:group style="position:absolute;left:1424;top:983;width:73;height:37" coordorigin="1424,983" coordsize="73,37">
              <v:shape style="position:absolute;left:1424;top:983;width:73;height:37" coordorigin="1424,983" coordsize="73,37" path="m1442,1020l1424,1001,1442,983,1497,983e" filled="f" stroked="t" strokeweight=".458pt" strokecolor="#231F20">
                <v:path arrowok="t"/>
              </v:shape>
            </v:group>
            <v:group style="position:absolute;left:1497;top:978;width:2;height:9" coordorigin="1497,978" coordsize="2,9">
              <v:shape style="position:absolute;left:1497;top:978;width:2;height:9" coordorigin="1497,978" coordsize="0,9" path="m1497,978l1497,988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6.091003pt;margin-top:48.919312pt;width:4.123pt;height:9.39pt;mso-position-horizontal-relative:page;mso-position-vertical-relative:paragraph;z-index:-1419" coordorigin="3522,978" coordsize="82,188">
            <v:group style="position:absolute;left:3526;top:983;width:73;height:37" coordorigin="3526,983" coordsize="73,37">
              <v:shape style="position:absolute;left:3526;top:983;width:73;height:37" coordorigin="3526,983" coordsize="73,37" path="m3545,1020l3526,1001,3545,983,3600,983e" filled="f" stroked="t" strokeweight=".458pt" strokecolor="#231F20">
                <v:path arrowok="t"/>
              </v:shape>
            </v:group>
            <v:group style="position:absolute;left:3526;top:1020;width:73;height:37" coordorigin="3526,1020" coordsize="73,37">
              <v:shape style="position:absolute;left:3526;top:1020;width:73;height:37" coordorigin="3526,1020" coordsize="73,37" path="m3545,1056l3526,1038,3545,1020,3600,1020e" filled="f" stroked="t" strokeweight=".458pt" strokecolor="#231F20">
                <v:path arrowok="t"/>
              </v:shape>
            </v:group>
            <v:group style="position:absolute;left:3526;top:1056;width:73;height:2" coordorigin="3526,1056" coordsize="73,2">
              <v:shape style="position:absolute;left:3526;top:1056;width:73;height:2" coordorigin="3526,1056" coordsize="73,0" path="m3600,1056l3526,1056e" filled="f" stroked="t" strokeweight=".458pt" strokecolor="#231F20">
                <v:path arrowok="t"/>
              </v:shape>
            </v:group>
            <v:group style="position:absolute;left:3526;top:1088;width:73;height:73" coordorigin="3526,1088" coordsize="73,73">
              <v:shape style="position:absolute;left:3526;top:1088;width:73;height:73" coordorigin="3526,1088" coordsize="73,73" path="m3545,1162l3526,1143,3526,1107,3545,1088,3600,1088e" filled="f" stroked="t" strokeweight=".458pt" strokecolor="#231F20">
                <v:path arrowok="t"/>
              </v:shape>
            </v:group>
            <v:group style="position:absolute;left:3526;top:1162;width:73;height:2" coordorigin="3526,1162" coordsize="73,2">
              <v:shape style="position:absolute;left:3526;top:1162;width:73;height:2" coordorigin="3526,1162" coordsize="73,0" path="m3600,1162l3526,1162e" filled="f" stroked="t" strokeweight=".458pt" strokecolor="#231F20">
                <v:path arrowok="t"/>
              </v:shape>
            </v:group>
            <v:group style="position:absolute;left:3600;top:978;width:2;height:9" coordorigin="3600,978" coordsize="2,9">
              <v:shape style="position:absolute;left:3600;top:978;width:2;height:9" coordorigin="3600,978" coordsize="0,9" path="m3600,978l3600,988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3.570999pt;margin-top:63.348312pt;width:6.643pt;height:13.742pt;mso-position-horizontal-relative:page;mso-position-vertical-relative:paragraph;z-index:-1418" coordorigin="3471,1267" coordsize="133,275">
            <v:group style="position:absolute;left:3600;top:1272;width:2;height:37" coordorigin="3600,1272" coordsize="2,37">
              <v:shape style="position:absolute;left:3600;top:1272;width:2;height:37" coordorigin="3600,1272" coordsize="0,37" path="m3600,1308l3600,1272e" filled="f" stroked="t" strokeweight=".458pt" strokecolor="#231F20">
                <v:path arrowok="t"/>
              </v:shape>
            </v:group>
            <v:group style="position:absolute;left:3476;top:1272;width:124;height:73" coordorigin="3476,1272" coordsize="124,73">
              <v:shape style="position:absolute;left:3476;top:1272;width:124;height:73" coordorigin="3476,1272" coordsize="124,73" path="m3600,1290l3476,1290,3545,1345,3545,1272e" filled="f" stroked="t" strokeweight=".458pt" strokecolor="#231F20">
                <v:path arrowok="t"/>
              </v:shape>
            </v:group>
            <v:group style="position:absolute;left:3526;top:1377;width:18;height:18" coordorigin="3526,1377" coordsize="18,18">
              <v:shape style="position:absolute;left:3526;top:1377;width:18;height:18" coordorigin="3526,1377" coordsize="18,18" path="m3545,1395l3526,1377e" filled="f" stroked="t" strokeweight=".458pt" strokecolor="#231F20">
                <v:path arrowok="t"/>
              </v:shape>
            </v:group>
            <v:group style="position:absolute;left:3476;top:1395;width:69;height:55" coordorigin="3476,1395" coordsize="69,55">
              <v:shape style="position:absolute;left:3476;top:1395;width:69;height:55" coordorigin="3476,1395" coordsize="69,55" path="m3476,1395l3476,1432,3490,1450,3526,1450,3545,1432,3545,1395e" filled="f" stroked="t" strokeweight=".458pt" strokecolor="#231F20">
                <v:path arrowok="t"/>
              </v:shape>
            </v:group>
            <v:group style="position:absolute;left:3476;top:1377;width:124;height:73" coordorigin="3476,1377" coordsize="124,73">
              <v:shape style="position:absolute;left:3476;top:1377;width:124;height:73" coordorigin="3476,1377" coordsize="124,73" path="m3581,1450l3600,1432,3600,1395,3581,1377,3490,1377,3476,1395e" filled="f" stroked="t" strokeweight=".458pt" strokecolor="#231F20">
                <v:path arrowok="t"/>
              </v:shape>
            </v:group>
            <v:group style="position:absolute;left:3600;top:1464;width:2;height:37" coordorigin="3600,1464" coordsize="2,37">
              <v:shape style="position:absolute;left:3600;top:1464;width:2;height:37" coordorigin="3600,1464" coordsize="0,37" path="m3600,1501l3600,1464e" filled="f" stroked="t" strokeweight=".458pt" strokecolor="#231F20">
                <v:path arrowok="t"/>
              </v:shape>
            </v:group>
            <v:group style="position:absolute;left:3476;top:1464;width:124;height:73" coordorigin="3476,1464" coordsize="124,73">
              <v:shape style="position:absolute;left:3476;top:1464;width:124;height:73" coordorigin="3476,1464" coordsize="124,73" path="m3600,1482l3476,1482,3545,1537,3545,1464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0.851013pt;margin-top:36.092312pt;width:89.335pt;height:62.298pt;mso-position-horizontal-relative:page;mso-position-vertical-relative:paragraph;z-index:-1411" coordorigin="5817,722" coordsize="1787,1246">
            <v:group style="position:absolute;left:5941;top:749;width:73;height:2" coordorigin="5941,749" coordsize="73,2">
              <v:shape style="position:absolute;left:5941;top:749;width:73;height:2" coordorigin="5941,749" coordsize="73,0" path="m5941,749l6014,749e" filled="f" stroked="t" strokeweight=".458pt" strokecolor="#231F20">
                <v:path arrowok="t"/>
              </v:shape>
            </v:group>
            <v:group style="position:absolute;left:5899;top:726;width:9;height:50" coordorigin="5899,726" coordsize="9,50">
              <v:shape style="position:absolute;left:5899;top:726;width:9;height:50" coordorigin="5899,726" coordsize="9,50" path="m5899,777l5909,777,5909,726,5899,726e" filled="f" stroked="t" strokeweight=".458pt" strokecolor="#231F20">
                <v:path arrowok="t"/>
              </v:shape>
            </v:group>
            <v:group style="position:absolute;left:5822;top:726;width:78;height:50" coordorigin="5822,726" coordsize="78,50">
              <v:shape style="position:absolute;left:5822;top:726;width:78;height:50" coordorigin="5822,726" coordsize="78,50" path="m5835,777l5822,763,5822,740,5835,726,5858,726,5899,777e" filled="f" stroked="t" strokeweight=".458pt" strokecolor="#231F20">
                <v:path arrowok="t"/>
              </v:shape>
            </v:group>
            <v:group style="position:absolute;left:5941;top:749;width:73;height:1022" coordorigin="5941,749" coordsize="73,1022">
              <v:shape style="position:absolute;left:5941;top:749;width:73;height:1022" coordorigin="5941,749" coordsize="73,1022" path="m5941,1771l6014,1771,6014,749e" filled="f" stroked="t" strokeweight=".458pt" strokecolor="#231F20">
                <v:path arrowok="t"/>
              </v:shape>
            </v:group>
            <v:group style="position:absolute;left:5822;top:1693;width:37;height:50" coordorigin="5822,1693" coordsize="37,50">
              <v:shape style="position:absolute;left:5822;top:1693;width:37;height:50" coordorigin="5822,1693" coordsize="37,50" path="m5858,1707l5858,1743,5822,1743,5822,1693e" filled="f" stroked="t" strokeweight=".458pt" strokecolor="#231F20">
                <v:path arrowok="t"/>
              </v:shape>
            </v:group>
            <v:group style="position:absolute;left:5858;top:1693;width:50;height:50" coordorigin="5858,1693" coordsize="50,50">
              <v:shape style="position:absolute;left:5858;top:1693;width:50;height:50" coordorigin="5858,1693" coordsize="50,50" path="m5899,1743l5909,1730,5909,1707,5899,1693,5872,1693,5858,1707e" filled="f" stroked="t" strokeweight=".458pt" strokecolor="#231F20">
                <v:path arrowok="t"/>
              </v:shape>
            </v:group>
            <v:group style="position:absolute;left:5909;top:1757;width:2;height:23" coordorigin="5909,1757" coordsize="2,23">
              <v:shape style="position:absolute;left:5909;top:1757;width:2;height:23" coordorigin="5909,1757" coordsize="0,23" path="m5909,1780l5909,1757e" filled="f" stroked="t" strokeweight=".458pt" strokecolor="#231F20">
                <v:path arrowok="t"/>
              </v:shape>
            </v:group>
            <v:group style="position:absolute;left:5822;top:1766;width:87;height:14" coordorigin="5822,1766" coordsize="87,14">
              <v:shape style="position:absolute;left:5822;top:1766;width:87;height:14" coordorigin="5822,1766" coordsize="87,14" path="m5835,1780l5822,1766,5909,1766e" filled="f" stroked="t" strokeweight=".458pt" strokecolor="#231F20">
                <v:path arrowok="t"/>
              </v:shape>
            </v:group>
            <v:group style="position:absolute;left:5858;top:1798;width:2;height:50" coordorigin="5858,1798" coordsize="2,50">
              <v:shape style="position:absolute;left:5858;top:1798;width:2;height:50" coordorigin="5858,1798" coordsize="0,50" path="m5858,1849l5858,1798e" filled="f" stroked="t" strokeweight=".458pt" strokecolor="#231F20">
                <v:path arrowok="t"/>
              </v:shape>
            </v:group>
            <v:group style="position:absolute;left:7517;top:1771;width:2;height:69" coordorigin="7517,1771" coordsize="2,69">
              <v:shape style="position:absolute;left:7517;top:1771;width:2;height:69" coordorigin="7517,1771" coordsize="0,69" path="m7517,1840l7517,1771e" filled="f" stroked="t" strokeweight=".458pt" strokecolor="#231F20">
                <v:path arrowok="t"/>
              </v:shape>
            </v:group>
            <v:group style="position:absolute;left:7549;top:1876;width:50;height:87" coordorigin="7549,1876" coordsize="50,87">
              <v:shape style="position:absolute;left:7549;top:1876;width:50;height:87" coordorigin="7549,1876" coordsize="50,87" path="m7599,1949l7585,1963,7563,1963,7549,1949,7549,1890,7563,1876,7585,1876,7599,1890,7599,1949e" filled="f" stroked="t" strokeweight=".458pt" strokecolor="#231F20">
                <v:path arrowok="t"/>
              </v:shape>
            </v:group>
            <v:group style="position:absolute;left:7475;top:1876;width:50;height:87" coordorigin="7475,1876" coordsize="50,87">
              <v:shape style="position:absolute;left:7475;top:1876;width:50;height:87" coordorigin="7475,1876" coordsize="50,87" path="m7526,1949l7512,1963,7485,1963,7475,1949,7475,1890,7485,1876,7512,1876,7526,1890,7526,1949e" filled="f" stroked="t" strokeweight=".458pt" strokecolor="#231F20">
                <v:path arrowok="t"/>
              </v:shape>
            </v:group>
            <v:group style="position:absolute;left:7402;top:1876;width:50;height:87" coordorigin="7402,1876" coordsize="50,87">
              <v:shape style="position:absolute;left:7402;top:1876;width:50;height:87" coordorigin="7402,1876" coordsize="50,87" path="m7453,1949l7439,1963,7411,1963,7402,1949,7402,1890,7411,1876,7439,1876,7453,1890,7453,1949e" filled="f" stroked="t" strokeweight=".458pt" strokecolor="#231F20">
                <v:path arrowok="t"/>
              </v:shape>
            </v:group>
            <v:group style="position:absolute;left:7324;top:1927;width:50;height:37" coordorigin="7324,1927" coordsize="50,37">
              <v:shape style="position:absolute;left:7324;top:1927;width:50;height:37" coordorigin="7324,1927" coordsize="50,37" path="m7375,1927l7375,1949,7365,1963,7338,1963,7324,1949e" filled="f" stroked="t" strokeweight=".458pt" strokecolor="#231F20">
                <v:path arrowok="t"/>
              </v:shape>
            </v:group>
            <v:group style="position:absolute;left:7324;top:1876;width:50;height:50" coordorigin="7324,1876" coordsize="50,50">
              <v:shape style="position:absolute;left:7324;top:1876;width:50;height:50" coordorigin="7324,1876" coordsize="50,50" path="m7324,1890l7324,1876,7375,1876,7352,1913,7365,1913,7375,1927e" filled="f" stroked="t" strokeweight=".458pt" strokecolor="#231F20">
                <v:path arrowok="t"/>
              </v:shape>
            </v:group>
            <v:group style="position:absolute;left:7214;top:1771;width:302;height:69" coordorigin="7214,1771" coordsize="302,69">
              <v:shape style="position:absolute;left:7214;top:1771;width:302;height:69" coordorigin="7214,1771" coordsize="302,69" path="m7214,1840l7214,1771,7517,1771e" filled="f" stroked="t" strokeweight=".458pt" strokecolor="#231F20">
                <v:path arrowok="t"/>
              </v:shape>
            </v:group>
            <v:group style="position:absolute;left:7182;top:1876;width:50;height:87" coordorigin="7182,1876" coordsize="50,87">
              <v:shape style="position:absolute;left:7182;top:1876;width:50;height:87" coordorigin="7182,1876" coordsize="50,87" path="m7233,1949l7219,1963,7196,1963,7182,1949,7182,1890,7196,1876,7219,1876,7233,1890,7233,1949e" filled="f" stroked="t" strokeweight=".458pt" strokecolor="#231F20">
                <v:path arrowok="t"/>
              </v:shape>
            </v:group>
            <v:group style="position:absolute;left:7109;top:1876;width:50;height:87" coordorigin="7109,1876" coordsize="50,87">
              <v:shape style="position:absolute;left:7109;top:1876;width:50;height:87" coordorigin="7109,1876" coordsize="50,87" path="m7159,1949l7146,1963,7123,1963,7109,1949,7109,1890,7123,1876,7146,1876,7159,1890,7159,1949e" filled="f" stroked="t" strokeweight=".458pt" strokecolor="#231F20">
                <v:path arrowok="t"/>
              </v:shape>
            </v:group>
            <v:group style="position:absolute;left:7036;top:1927;width:50;height:37" coordorigin="7036,1927" coordsize="50,37">
              <v:shape style="position:absolute;left:7036;top:1927;width:50;height:37" coordorigin="7036,1927" coordsize="50,37" path="m7086,1927l7086,1949,7072,1963,7049,1963,7036,1949e" filled="f" stroked="t" strokeweight=".458pt" strokecolor="#231F20">
                <v:path arrowok="t"/>
              </v:shape>
            </v:group>
            <v:group style="position:absolute;left:7036;top:1876;width:50;height:50" coordorigin="7036,1876" coordsize="50,50">
              <v:shape style="position:absolute;left:7036;top:1876;width:50;height:50" coordorigin="7036,1876" coordsize="50,50" path="m7036,1890l7036,1876,7086,1876,7063,1913,7072,1913,7086,1927e" filled="f" stroked="t" strokeweight=".458pt" strokecolor="#231F20">
                <v:path arrowok="t"/>
              </v:shape>
            </v:group>
            <v:group style="position:absolute;left:6917;top:1771;width:298;height:69" coordorigin="6917,1771" coordsize="298,69">
              <v:shape style="position:absolute;left:6917;top:1771;width:298;height:69" coordorigin="6917,1771" coordsize="298,69" path="m6917,1840l6917,1771,7214,1771e" filled="f" stroked="t" strokeweight=".458pt" strokecolor="#231F20">
                <v:path arrowok="t"/>
              </v:shape>
            </v:group>
            <v:group style="position:absolute;left:6871;top:1876;width:50;height:87" coordorigin="6871,1876" coordsize="50,87">
              <v:shape style="position:absolute;left:6871;top:1876;width:50;height:87" coordorigin="6871,1876" coordsize="50,87" path="m6921,1949l6912,1963,6884,1963,6871,1949,6871,1890,6884,1876,6912,1876,6921,1890,6921,1949e" filled="f" stroked="t" strokeweight=".458pt" strokecolor="#231F20">
                <v:path arrowok="t"/>
              </v:shape>
            </v:group>
            <v:group style="position:absolute;left:6797;top:1927;width:50;height:37" coordorigin="6797,1927" coordsize="50,37">
              <v:shape style="position:absolute;left:6797;top:1927;width:50;height:37" coordorigin="6797,1927" coordsize="50,37" path="m6848,1927l6848,1949,6839,1963,6811,1963,6797,1949e" filled="f" stroked="t" strokeweight=".458pt" strokecolor="#231F20">
                <v:path arrowok="t"/>
              </v:shape>
            </v:group>
            <v:group style="position:absolute;left:6797;top:1876;width:50;height:50" coordorigin="6797,1876" coordsize="50,50">
              <v:shape style="position:absolute;left:6797;top:1876;width:50;height:50" coordorigin="6797,1876" coordsize="50,50" path="m6797,1890l6797,1876,6848,1876,6825,1913,6839,1913,6848,1927e" filled="f" stroked="t" strokeweight=".458pt" strokecolor="#231F20">
                <v:path arrowok="t"/>
              </v:shape>
            </v:group>
            <v:group style="position:absolute;left:6614;top:1771;width:302;height:69" coordorigin="6614,1771" coordsize="302,69">
              <v:shape style="position:absolute;left:6614;top:1771;width:302;height:69" coordorigin="6614,1771" coordsize="302,69" path="m6614,1840l6614,1771,6917,1771e" filled="f" stroked="t" strokeweight=".458pt" strokecolor="#231F20">
                <v:path arrowok="t"/>
              </v:shape>
            </v:group>
            <v:group style="position:absolute;left:6564;top:1927;width:50;height:37" coordorigin="6564,1927" coordsize="50,37">
              <v:shape style="position:absolute;left:6564;top:1927;width:50;height:37" coordorigin="6564,1927" coordsize="50,37" path="m6614,1927l6614,1949,6600,1963,6573,1963,6564,1949e" filled="f" stroked="t" strokeweight=".458pt" strokecolor="#231F20">
                <v:path arrowok="t"/>
              </v:shape>
            </v:group>
            <v:group style="position:absolute;left:6564;top:1876;width:50;height:50" coordorigin="6564,1876" coordsize="50,50">
              <v:shape style="position:absolute;left:6564;top:1876;width:50;height:50" coordorigin="6564,1876" coordsize="50,50" path="m6564,1890l6564,1876,6614,1876,6587,1913,6600,1913,6614,1927e" filled="f" stroked="t" strokeweight=".458pt" strokecolor="#231F20">
                <v:path arrowok="t"/>
              </v:shape>
            </v:group>
            <v:group style="position:absolute;left:6312;top:1771;width:302;height:69" coordorigin="6312,1771" coordsize="302,69">
              <v:shape style="position:absolute;left:6312;top:1771;width:302;height:69" coordorigin="6312,1771" coordsize="302,69" path="m6312,1840l6312,1771,6614,1771e" filled="f" stroked="t" strokeweight=".458pt" strokecolor="#231F20">
                <v:path arrowok="t"/>
              </v:shape>
            </v:group>
            <v:group style="position:absolute;left:6261;top:1876;width:50;height:87" coordorigin="6261,1876" coordsize="50,87">
              <v:shape style="position:absolute;left:6261;top:1876;width:50;height:87" coordorigin="6261,1876" coordsize="50,87" path="m6312,1949l6298,1963,6275,1963,6261,1949,6261,1890,6275,1876,6298,1876,6312,1890,6312,1949e" filled="f" stroked="t" strokeweight=".458pt" strokecolor="#231F20">
                <v:path arrowok="t"/>
              </v:shape>
            </v:group>
            <v:group style="position:absolute;left:6014;top:1771;width:298;height:69" coordorigin="6014,1771" coordsize="298,69">
              <v:shape style="position:absolute;left:6014;top:1771;width:298;height:69" coordorigin="6014,1771" coordsize="298,69" path="m6014,1840l6014,1771,6312,1771e" filled="f" stroked="t" strokeweight=".458pt" strokecolor="#231F20">
                <v:path arrowok="t"/>
              </v:shape>
            </v:group>
            <v:group style="position:absolute;left:5964;top:1927;width:50;height:37" coordorigin="5964,1927" coordsize="50,37">
              <v:shape style="position:absolute;left:5964;top:1927;width:50;height:37" coordorigin="5964,1927" coordsize="50,37" path="m6014,1927l6014,1949,6000,1963,5977,1963,5964,1949e" filled="f" stroked="t" strokeweight=".458pt" strokecolor="#231F20">
                <v:path arrowok="t"/>
              </v:shape>
            </v:group>
            <v:group style="position:absolute;left:5964;top:1876;width:50;height:50" coordorigin="5964,1876" coordsize="50,50">
              <v:shape style="position:absolute;left:5964;top:1876;width:50;height:50" coordorigin="5964,1876" coordsize="50,50" path="m5964,1890l5964,1876,6014,1876,5991,1913,6000,1913,6014,1927e" filled="f" stroked="t" strokeweight=".458pt" strokecolor="#231F20">
                <v:path arrowok="t"/>
              </v:shape>
            </v:group>
            <v:group style="position:absolute;left:5904;top:1913;width:50;height:2" coordorigin="5904,1913" coordsize="50,2">
              <v:shape style="position:absolute;left:5904;top:1913;width:50;height:2" coordorigin="5904,1913" coordsize="50,0" path="m5904,1913l5954,1913e" filled="f" stroked="t" strokeweight=".458pt" strokecolor="#231F20">
                <v:path arrowok="t"/>
              </v:shape>
            </v:group>
            <v:group style="position:absolute;left:7498;top:777;width:37;height:23" coordorigin="7498,777" coordsize="37,23">
              <v:shape style="position:absolute;left:7498;top:777;width:37;height:23" coordorigin="7498,777" coordsize="37,23" path="m7498,777l7512,795,7526,800,7535,795e" filled="f" stroked="t" strokeweight=".458pt" strokecolor="#999B9E">
                <v:path arrowok="t"/>
              </v:shape>
            </v:group>
            <v:group style="position:absolute;left:7398;top:772;width:101;height:32" coordorigin="7398,772" coordsize="101,32">
              <v:shape style="position:absolute;left:7398;top:772;width:101;height:32" coordorigin="7398,772" coordsize="101,32" path="m7398,804l7425,772,7448,800,7462,772,7480,791,7498,777e" filled="f" stroked="t" strokeweight=".458pt" strokecolor="#999B9E">
                <v:path arrowok="t"/>
              </v:shape>
            </v:group>
            <v:group style="position:absolute;left:7283;top:795;width:115;height:60" coordorigin="7283,795" coordsize="115,60">
              <v:shape style="position:absolute;left:7283;top:795;width:115;height:60" coordorigin="7283,795" coordsize="115,60" path="m7283,855l7306,836,7324,832,7356,804,7384,795,7398,804e" filled="f" stroked="t" strokeweight=".458pt" strokecolor="#999B9E">
                <v:path arrowok="t"/>
              </v:shape>
            </v:group>
            <v:group style="position:absolute;left:7141;top:855;width:142;height:202" coordorigin="7141,855" coordsize="142,202">
              <v:shape style="position:absolute;left:7141;top:855;width:142;height:202" coordorigin="7141,855" coordsize="142,202" path="m7141,1056l7173,997,7201,951,7237,914,7260,882,7283,855e" filled="f" stroked="t" strokeweight=".458pt" strokecolor="#999B9E">
                <v:path arrowok="t"/>
              </v:shape>
            </v:group>
            <v:group style="position:absolute;left:6994;top:1056;width:147;height:238" coordorigin="6994,1056" coordsize="147,238">
              <v:shape style="position:absolute;left:6994;top:1056;width:147;height:238" coordorigin="6994,1056" coordsize="147,238" path="m6994,1294l7022,1249,7040,1217,7068,1171,7095,1134,7141,1056e" filled="f" stroked="t" strokeweight=".458pt" strokecolor="#999B9E">
                <v:path arrowok="t"/>
              </v:shape>
            </v:group>
            <v:group style="position:absolute;left:6862;top:1294;width:133;height:50" coordorigin="6862,1294" coordsize="133,50">
              <v:shape style="position:absolute;left:6862;top:1294;width:133;height:50" coordorigin="6862,1294" coordsize="133,50" path="m6862,1336l6880,1345,6898,1345,6935,1340,6967,1322,6994,1294e" filled="f" stroked="t" strokeweight=".458pt" strokecolor="#999B9E">
                <v:path arrowok="t"/>
              </v:shape>
            </v:group>
            <v:group style="position:absolute;left:6793;top:1308;width:69;height:37" coordorigin="6793,1308" coordsize="69,37">
              <v:shape style="position:absolute;left:6793;top:1308;width:69;height:37" coordorigin="6793,1308" coordsize="69,37" path="m6793,1322l6802,1308,6820,1336,6839,1345,6848,1340,6862,1336e" filled="f" stroked="t" strokeweight=".458pt" strokecolor="#999B9E">
                <v:path arrowok="t"/>
              </v:shape>
            </v:group>
            <v:group style="position:absolute;left:6747;top:1272;width:46;height:50" coordorigin="6747,1272" coordsize="46,50">
              <v:shape style="position:absolute;left:6747;top:1272;width:46;height:50" coordorigin="6747,1272" coordsize="46,50" path="m6747,1285l6756,1272,6761,1281,6770,1299,6784,1290,6793,1322e" filled="f" stroked="t" strokeweight=".458pt" strokecolor="#999B9E">
                <v:path arrowok="t"/>
              </v:shape>
            </v:group>
            <v:group style="position:absolute;left:6701;top:1230;width:46;height:60" coordorigin="6701,1230" coordsize="46,60">
              <v:shape style="position:absolute;left:6701;top:1230;width:46;height:60" coordorigin="6701,1230" coordsize="46,60" path="m6701,1230l6710,1262,6720,1258,6729,1272,6738,1290,6747,1285e" filled="f" stroked="t" strokeweight=".458pt" strokecolor="#999B9E">
                <v:path arrowok="t"/>
              </v:shape>
            </v:group>
            <v:group style="position:absolute;left:6655;top:1194;width:46;height:37" coordorigin="6655,1194" coordsize="46,37">
              <v:shape style="position:absolute;left:6655;top:1194;width:46;height:37" coordorigin="6655,1194" coordsize="46,37" path="m6655,1194l6665,1207,6674,1221,6683,1226,6692,1221,6701,1230e" filled="f" stroked="t" strokeweight=".458pt" strokecolor="#999B9E">
                <v:path arrowok="t"/>
              </v:shape>
            </v:group>
            <v:group style="position:absolute;left:6596;top:1134;width:60;height:60" coordorigin="6596,1134" coordsize="60,60">
              <v:shape style="position:absolute;left:6596;top:1134;width:60;height:60" coordorigin="6596,1134" coordsize="60,60" path="m6596,1134l6614,1157,6628,1171,6637,1166,6646,1175,6655,1194e" filled="f" stroked="t" strokeweight=".458pt" strokecolor="#999B9E">
                <v:path arrowok="t"/>
              </v:shape>
            </v:group>
            <v:group style="position:absolute;left:6477;top:1056;width:119;height:78" coordorigin="6477,1056" coordsize="119,78">
              <v:shape style="position:absolute;left:6477;top:1056;width:119;height:78" coordorigin="6477,1056" coordsize="119,78" path="m6477,1056l6495,1075,6518,1084,6545,1116,6564,1130,6596,1134e" filled="f" stroked="t" strokeweight=".458pt" strokecolor="#999B9E">
                <v:path arrowok="t"/>
              </v:shape>
            </v:group>
            <v:group style="position:absolute;left:6417;top:1006;width:60;height:50" coordorigin="6417,1006" coordsize="60,50">
              <v:shape style="position:absolute;left:6417;top:1006;width:60;height:50" coordorigin="6417,1006" coordsize="60,50" path="m6417,1006l6426,1015,6436,1020,6445,1038,6458,1056,6477,1056e" filled="f" stroked="t" strokeweight=".458pt" strokecolor="#999B9E">
                <v:path arrowok="t"/>
              </v:shape>
            </v:group>
            <v:group style="position:absolute;left:6390;top:960;width:27;height:46" coordorigin="6390,960" coordsize="27,46">
              <v:shape style="position:absolute;left:6390;top:960;width:27;height:46" coordorigin="6390,960" coordsize="27,46" path="m6390,960l6394,960,6399,969,6408,983,6413,988,6417,1006e" filled="f" stroked="t" strokeweight=".458pt" strokecolor="#999B9E">
                <v:path arrowok="t"/>
              </v:shape>
            </v:group>
            <v:group style="position:absolute;left:6371;top:914;width:18;height:46" coordorigin="6371,914" coordsize="18,46">
              <v:shape style="position:absolute;left:6371;top:914;width:18;height:46" coordorigin="6371,914" coordsize="18,46" path="m6371,923l6376,923,6376,914,6381,942,6385,942,6390,960e" filled="f" stroked="t" strokeweight=".458pt" strokecolor="#999B9E">
                <v:path arrowok="t"/>
              </v:shape>
            </v:group>
            <v:group style="position:absolute;left:6353;top:873;width:18;height:50" coordorigin="6353,873" coordsize="18,50">
              <v:shape style="position:absolute;left:6353;top:873;width:18;height:50" coordorigin="6353,873" coordsize="18,50" path="m6353,873l6358,878,6358,891,6362,900,6367,878,6371,923e" filled="f" stroked="t" strokeweight=".458pt" strokecolor="#999B9E">
                <v:path arrowok="t"/>
              </v:shape>
            </v:group>
            <v:group style="position:absolute;left:6335;top:868;width:18;height:32" coordorigin="6335,868" coordsize="18,32">
              <v:shape style="position:absolute;left:6335;top:868;width:18;height:32" coordorigin="6335,868" coordsize="18,32" path="m6335,900l6339,878,6344,868,6348,873,6353,887,6353,873e" filled="f" stroked="t" strokeweight=".458pt" strokecolor="#999B9E">
                <v:path arrowok="t"/>
              </v:shape>
            </v:group>
            <v:group style="position:absolute;left:6321;top:900;width:14;height:458" coordorigin="6321,900" coordsize="14,458">
              <v:shape style="position:absolute;left:6321;top:900;width:14;height:458" coordorigin="6321,900" coordsize="14,458" path="m6321,1359l6326,1336,6330,1130,6330,992,6335,974,6335,900e" filled="f" stroked="t" strokeweight=".458pt" strokecolor="#999B9E">
                <v:path arrowok="t"/>
              </v:shape>
            </v:group>
            <v:group style="position:absolute;left:6312;top:1043;width:9;height:696" coordorigin="6312,1043" coordsize="9,696">
              <v:shape style="position:absolute;left:6312;top:1043;width:9;height:696" coordorigin="6312,1043" coordsize="9,696" path="m6312,1043l6312,1047,6316,1340,6316,1739,6321,1633,6321,1359e" filled="f" stroked="t" strokeweight=".458pt" strokecolor="#999B9E">
                <v:path arrowok="t"/>
              </v:shape>
            </v:group>
            <v:group style="position:absolute;left:6303;top:882;width:9;height:160" coordorigin="6303,882" coordsize="9,160">
              <v:shape style="position:absolute;left:6303;top:882;width:9;height:160" coordorigin="6303,882" coordsize="9,160" path="m6303,882l6303,919,6307,910,6307,942,6312,1043e" filled="f" stroked="t" strokeweight=".458pt" strokecolor="#999B9E">
                <v:path arrowok="t"/>
              </v:shape>
            </v:group>
            <v:group style="position:absolute;left:6298;top:878;width:9;height:2" coordorigin="6298,878" coordsize="9,2">
              <v:shape style="position:absolute;left:6298;top:878;width:9;height:2" coordorigin="6298,878" coordsize="9,0" path="m6298,878l6307,878e" filled="f" stroked="t" strokeweight=".916pt" strokecolor="#999B9E">
                <v:path arrowok="t"/>
              </v:shape>
            </v:group>
            <v:group style="position:absolute;left:6298;top:873;width:5;height:14" coordorigin="6298,873" coordsize="5,14">
              <v:shape style="position:absolute;left:6298;top:873;width:5;height:14" coordorigin="6298,873" coordsize="5,14" path="m6298,873l6298,882,6298,878,6298,882,6298,873,6303,887e" filled="f" stroked="t" strokeweight=".458pt" strokecolor="#999B9E">
                <v:path arrowok="t"/>
              </v:shape>
            </v:group>
            <v:group style="position:absolute;left:6293;top:878;width:9;height:2" coordorigin="6293,878" coordsize="9,2">
              <v:shape style="position:absolute;left:6293;top:878;width:9;height:2" coordorigin="6293,878" coordsize="9,0" path="m6293,878l6303,878e" filled="f" stroked="t" strokeweight="1.373pt" strokecolor="#999B9E">
                <v:path arrowok="t"/>
              </v:shape>
            </v:group>
            <v:group style="position:absolute;left:6294;top:868;width:5;height:23" coordorigin="6294,868" coordsize="5,23">
              <v:shape style="position:absolute;left:6294;top:868;width:5;height:23" coordorigin="6294,868" coordsize="5,23" path="m6294,873l6294,891,6298,891,6298,868e" filled="f" stroked="t" strokeweight=".458pt" strokecolor="#999B9E">
                <v:path arrowok="t"/>
              </v:shape>
            </v:group>
            <v:group style="position:absolute;left:6289;top:868;width:9;height:2" coordorigin="6289,868" coordsize="9,2">
              <v:shape style="position:absolute;left:6289;top:868;width:9;height:2" coordorigin="6289,868" coordsize="9,0" path="m6289,868l6298,868e" filled="f" stroked="t" strokeweight=".916pt" strokecolor="#999B9E">
                <v:path arrowok="t"/>
              </v:shape>
            </v:group>
            <v:group style="position:absolute;left:6289;top:864;width:5;height:18" coordorigin="6289,864" coordsize="5,18">
              <v:shape style="position:absolute;left:6289;top:864;width:5;height:18" coordorigin="6289,864" coordsize="5,18" path="m6289,882l6289,868,6289,873,6294,873,6294,864e" filled="f" stroked="t" strokeweight=".458pt" strokecolor="#999B9E">
                <v:path arrowok="t"/>
              </v:shape>
            </v:group>
            <v:group style="position:absolute;left:6284;top:864;width:5;height:18" coordorigin="6284,864" coordsize="5,18">
              <v:shape style="position:absolute;left:6284;top:864;width:5;height:18" coordorigin="6284,864" coordsize="5,18" path="m6284,864l6289,864,6289,878,6289,868,6289,882e" filled="f" stroked="t" strokeweight=".458pt" strokecolor="#999B9E">
                <v:path arrowok="t"/>
              </v:shape>
            </v:group>
            <v:group style="position:absolute;left:6280;top:864;width:5;height:14" coordorigin="6280,864" coordsize="5,14">
              <v:shape style="position:absolute;left:6280;top:864;width:5;height:14" coordorigin="6280,864" coordsize="5,14" path="m6280,878l6280,873,6284,873,6284,868,6284,873,6284,864e" filled="f" stroked="t" strokeweight=".458pt" strokecolor="#999B9E">
                <v:path arrowok="t"/>
              </v:shape>
            </v:group>
            <v:group style="position:absolute;left:6216;top:855;width:64;height:27" coordorigin="6216,855" coordsize="64,27">
              <v:shape style="position:absolute;left:6216;top:855;width:64;height:27" coordorigin="6216,855" coordsize="64,27" path="m6216,882l6248,859,6266,873,6271,864,6275,855,6280,878e" filled="f" stroked="t" strokeweight=".458pt" strokecolor="#999B9E">
                <v:path arrowok="t"/>
              </v:shape>
            </v:group>
            <v:group style="position:absolute;left:6014;top:868;width:202;height:14" coordorigin="6014,868" coordsize="202,14">
              <v:shape style="position:absolute;left:6014;top:868;width:202;height:14" coordorigin="6014,868" coordsize="202,14" path="m6014,868l6014,882,6097,873,6184,878,6216,882e" filled="f" stroked="t" strokeweight=".458pt" strokecolor="#999B9E">
                <v:path arrowok="t"/>
              </v:shape>
            </v:group>
            <v:group style="position:absolute;left:6014;top:873;width:1521;height:2" coordorigin="6014,873" coordsize="1521,2">
              <v:shape style="position:absolute;left:6014;top:873;width:1521;height:2" coordorigin="6014,873" coordsize="1521,0" path="m6014,873l7535,873e" filled="f" stroked="t" strokeweight=".461004pt" strokecolor="#231F20">
                <v:path arrowok="t"/>
              </v:shape>
            </v:group>
            <v:group style="position:absolute;left:7535;top:781;width:2;height:18" coordorigin="7535,781" coordsize="2,18">
              <v:shape style="position:absolute;left:7535;top:781;width:2;height:18" coordorigin="7535,781" coordsize="0,18" path="m7535,781l7535,800e" filled="f" stroked="t" strokeweight=".0pt" strokecolor="#231F20">
                <v:path arrowok="t"/>
              </v:shape>
            </v:group>
            <v:group style="position:absolute;left:7498;top:786;width:37;height:2" coordorigin="7498,786" coordsize="37,2">
              <v:shape style="position:absolute;left:7498;top:786;width:37;height:2" coordorigin="7498,786" coordsize="37,0" path="m7498,786l7535,786e" filled="f" stroked="t" strokeweight=".458pt" strokecolor="#231F20">
                <v:path arrowok="t"/>
              </v:shape>
            </v:group>
            <v:group style="position:absolute;left:7398;top:786;width:101;height:14" coordorigin="7398,786" coordsize="101,14">
              <v:shape style="position:absolute;left:7398;top:786;width:101;height:14" coordorigin="7398,786" coordsize="101,14" path="m7398,800l7425,795,7448,791,7462,786,7498,786e" filled="f" stroked="t" strokeweight=".458pt" strokecolor="#231F20">
                <v:path arrowok="t"/>
              </v:shape>
            </v:group>
            <v:group style="position:absolute;left:7283;top:800;width:115;height:55" coordorigin="7283,800" coordsize="115,55">
              <v:shape style="position:absolute;left:7283;top:800;width:115;height:55" coordorigin="7283,800" coordsize="115,55" path="m7283,855l7306,836,7324,827,7356,813,7384,804,7398,800e" filled="f" stroked="t" strokeweight=".458pt" strokecolor="#231F20">
                <v:path arrowok="t"/>
              </v:shape>
            </v:group>
            <v:group style="position:absolute;left:7141;top:855;width:142;height:202" coordorigin="7141,855" coordsize="142,202">
              <v:shape style="position:absolute;left:7141;top:855;width:142;height:202" coordorigin="7141,855" coordsize="142,202" path="m7141,1056l7173,997,7201,951,7237,905,7260,873,7283,855e" filled="f" stroked="t" strokeweight=".458pt" strokecolor="#231F20">
                <v:path arrowok="t"/>
              </v:shape>
            </v:group>
            <v:group style="position:absolute;left:6994;top:1056;width:147;height:234" coordorigin="6994,1056" coordsize="147,234">
              <v:shape style="position:absolute;left:6994;top:1056;width:147;height:234" coordorigin="6994,1056" coordsize="147,234" path="m6994,1290l7022,1253,7040,1226,7068,1185,7095,1139,7141,1056e" filled="f" stroked="t" strokeweight=".458pt" strokecolor="#231F20">
                <v:path arrowok="t"/>
              </v:shape>
            </v:group>
            <v:group style="position:absolute;left:6862;top:1290;width:133;height:60" coordorigin="6862,1290" coordsize="133,60">
              <v:shape style="position:absolute;left:6862;top:1290;width:133;height:60" coordorigin="6862,1290" coordsize="133,60" path="m6862,1345l6880,1349,6898,1349,6935,1336,6967,1317,6994,1290e" filled="f" stroked="t" strokeweight=".458pt" strokecolor="#231F20">
                <v:path arrowok="t"/>
              </v:shape>
            </v:group>
            <v:group style="position:absolute;left:6793;top:1313;width:69;height:32" coordorigin="6793,1313" coordsize="69,32">
              <v:shape style="position:absolute;left:6793;top:1313;width:69;height:32" coordorigin="6793,1313" coordsize="69,32" path="m6793,1313l6802,1317,6820,1327,6839,1336,6848,1340,6862,1345e" filled="f" stroked="t" strokeweight=".458pt" strokecolor="#231F20">
                <v:path arrowok="t"/>
              </v:shape>
            </v:group>
            <v:group style="position:absolute;left:6747;top:1276;width:46;height:37" coordorigin="6747,1276" coordsize="46,37">
              <v:shape style="position:absolute;left:6747;top:1276;width:46;height:37" coordorigin="6747,1276" coordsize="46,37" path="m6747,1276l6756,1281,6761,1290,6770,1294,6784,1304,6793,1313e" filled="f" stroked="t" strokeweight=".458pt" strokecolor="#231F20">
                <v:path arrowok="t"/>
              </v:shape>
            </v:group>
            <v:group style="position:absolute;left:6701;top:1235;width:46;height:41" coordorigin="6701,1235" coordsize="46,41">
              <v:shape style="position:absolute;left:6701;top:1235;width:46;height:41" coordorigin="6701,1235" coordsize="46,41" path="m6701,1235l6710,1249,6720,1253,6738,1272,6747,1276e" filled="f" stroked="t" strokeweight=".458pt" strokecolor="#231F20">
                <v:path arrowok="t"/>
              </v:shape>
            </v:group>
            <v:group style="position:absolute;left:6655;top:1194;width:46;height:41" coordorigin="6655,1194" coordsize="46,41">
              <v:shape style="position:absolute;left:6655;top:1194;width:46;height:41" coordorigin="6655,1194" coordsize="46,41" path="m6655,1194l6674,1212,6683,1221,6692,1230,6701,1235e" filled="f" stroked="t" strokeweight=".458pt" strokecolor="#231F20">
                <v:path arrowok="t"/>
              </v:shape>
            </v:group>
            <v:group style="position:absolute;left:6596;top:1139;width:60;height:55" coordorigin="6596,1139" coordsize="60,55">
              <v:shape style="position:absolute;left:6596;top:1139;width:60;height:55" coordorigin="6596,1139" coordsize="60,55" path="m6596,1139l6614,1148,6637,1171,6646,1185,6655,1194e" filled="f" stroked="t" strokeweight=".458pt" strokecolor="#231F20">
                <v:path arrowok="t"/>
              </v:shape>
            </v:group>
            <v:group style="position:absolute;left:6477;top:1065;width:119;height:73" coordorigin="6477,1065" coordsize="119,73">
              <v:shape style="position:absolute;left:6477;top:1065;width:119;height:73" coordorigin="6477,1065" coordsize="119,73" path="m6477,1065l6495,1079,6518,1093,6545,1111,6564,1125,6596,1139e" filled="f" stroked="t" strokeweight=".458pt" strokecolor="#231F20">
                <v:path arrowok="t"/>
              </v:shape>
            </v:group>
            <v:group style="position:absolute;left:6417;top:1006;width:60;height:60" coordorigin="6417,1006" coordsize="60,60">
              <v:shape style="position:absolute;left:6417;top:1006;width:60;height:60" coordorigin="6417,1006" coordsize="60,60" path="m6417,1006l6426,1020,6436,1029,6445,1038,6458,1047,6477,1065e" filled="f" stroked="t" strokeweight=".458pt" strokecolor="#231F20">
                <v:path arrowok="t"/>
              </v:shape>
            </v:group>
            <v:group style="position:absolute;left:6390;top:965;width:27;height:41" coordorigin="6390,965" coordsize="27,41">
              <v:shape style="position:absolute;left:6390;top:965;width:27;height:41" coordorigin="6390,965" coordsize="27,41" path="m6390,965l6394,974,6399,983,6408,992,6413,997,6417,1006e" filled="f" stroked="t" strokeweight=".458pt" strokecolor="#231F20">
                <v:path arrowok="t"/>
              </v:shape>
            </v:group>
            <v:group style="position:absolute;left:6376;top:923;width:14;height:41" coordorigin="6376,923" coordsize="14,41">
              <v:shape style="position:absolute;left:6376;top:923;width:14;height:41" coordorigin="6376,923" coordsize="14,41" path="m6376,923l6376,928,6381,942,6385,951,6385,955,6390,965e" filled="f" stroked="t" strokeweight=".458pt" strokecolor="#231F20">
                <v:path arrowok="t"/>
              </v:shape>
            </v:group>
            <v:group style="position:absolute;left:6358;top:864;width:18;height:60" coordorigin="6358,864" coordsize="18,60">
              <v:shape style="position:absolute;left:6358;top:864;width:18;height:60" coordorigin="6358,864" coordsize="18,60" path="m6358,864l6358,878,6362,891,6367,896,6371,910,6376,923e" filled="f" stroked="t" strokeweight=".458pt" strokecolor="#231F20">
                <v:path arrowok="t"/>
              </v:shape>
            </v:group>
            <v:group style="position:absolute;left:6339;top:846;width:18;height:18" coordorigin="6339,846" coordsize="18,18">
              <v:shape style="position:absolute;left:6339;top:846;width:18;height:18" coordorigin="6339,846" coordsize="18,18" path="m6339,855l6344,846,6348,846,6353,850,6353,855,6358,864e" filled="f" stroked="t" strokeweight=".458pt" strokecolor="#231F20">
                <v:path arrowok="t"/>
              </v:shape>
            </v:group>
            <v:group style="position:absolute;left:6326;top:855;width:14;height:486" coordorigin="6326,855" coordsize="14,486">
              <v:shape style="position:absolute;left:6326;top:855;width:14;height:486" coordorigin="6326,855" coordsize="14,486" path="m6326,1340l6330,1157,6330,1029,6335,969,6335,905,6339,855e" filled="f" stroked="t" strokeweight=".458pt" strokecolor="#231F20">
                <v:path arrowok="t"/>
              </v:shape>
            </v:group>
            <v:group style="position:absolute;left:6312;top:1194;width:14;height:417" coordorigin="6312,1194" coordsize="14,417">
              <v:shape style="position:absolute;left:6312;top:1194;width:14;height:417" coordorigin="6312,1194" coordsize="14,417" path="m6312,1194l6316,1336,6316,1569,6321,1610,6321,1468,6326,1340e" filled="f" stroked="t" strokeweight=".458pt" strokecolor="#231F20">
                <v:path arrowok="t"/>
              </v:shape>
            </v:group>
            <v:group style="position:absolute;left:6307;top:873;width:5;height:321" coordorigin="6307,873" coordsize="5,321">
              <v:shape style="position:absolute;left:6307;top:873;width:5;height:321" coordorigin="6307,873" coordsize="5,321" path="m6307,873l6307,951,6312,1065,6312,1194e" filled="f" stroked="t" strokeweight=".458pt" strokecolor="#231F20">
                <v:path arrowok="t"/>
              </v:shape>
            </v:group>
            <v:group style="position:absolute;left:6289;top:868;width:18;height:5" coordorigin="6289,868" coordsize="18,5">
              <v:shape style="position:absolute;left:6289;top:868;width:18;height:5" coordorigin="6289,868" coordsize="18,5" path="m6289,873l6298,873,6298,868,6303,868,6307,873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758999pt;margin-top:12.975185pt;width:322.809pt;height:.1pt;mso-position-horizontal-relative:page;mso-position-vertical-relative:paragraph;z-index:-1410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9.538803pt;height:130.87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70" w:after="0" w:line="254" w:lineRule="auto"/>
        <w:ind w:left="115" w:right="56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0.570pt;margin-top:-78.97242pt;width:89.106pt;height:64.1330pt;mso-position-horizontal-relative:page;mso-position-vertical-relative:paragraph;z-index:-1437" coordorigin="1611,-1579" coordsize="1782,1283">
            <v:group style="position:absolute;left:1694;top:-352;width:50;height:2" coordorigin="1694,-352" coordsize="50,2">
              <v:shape style="position:absolute;left:1694;top:-352;width:50;height:2" coordorigin="1694,-352" coordsize="50,0" path="m1694,-352l1744,-352e" filled="f" stroked="t" strokeweight=".458pt" strokecolor="#231F20">
                <v:path arrowok="t"/>
              </v:shape>
            </v:group>
            <v:group style="position:absolute;left:1753;top:-388;width:50;height:87" coordorigin="1753,-388" coordsize="50,87">
              <v:shape style="position:absolute;left:1753;top:-388;width:50;height:87" coordorigin="1753,-388" coordsize="50,87" path="m1753,-375l1753,-388,1804,-388,1781,-352,1795,-352,1804,-338,1804,-315,1795,-301,1767,-301,1753,-315e" filled="f" stroked="t" strokeweight=".458pt" strokecolor="#231F20">
                <v:path arrowok="t"/>
              </v:shape>
            </v:group>
            <v:group style="position:absolute;left:1804;top:-494;width:302;height:69" coordorigin="1804,-494" coordsize="302,69">
              <v:shape style="position:absolute;left:1804;top:-494;width:302;height:69" coordorigin="1804,-494" coordsize="302,69" path="m1804,-425l1804,-494,2106,-494e" filled="f" stroked="t" strokeweight=".458pt" strokecolor="#231F20">
                <v:path arrowok="t"/>
              </v:shape>
            </v:group>
            <v:group style="position:absolute;left:2051;top:-388;width:50;height:87" coordorigin="2051,-388" coordsize="50,87">
              <v:shape style="position:absolute;left:2051;top:-388;width:50;height:87" coordorigin="2051,-388" coordsize="50,87" path="m2051,-315l2051,-375,2065,-388,2092,-388,2102,-375,2102,-315,2092,-301,2065,-301,2051,-315e" filled="f" stroked="t" strokeweight=".458pt" strokecolor="#231F20">
                <v:path arrowok="t"/>
              </v:shape>
            </v:group>
            <v:group style="position:absolute;left:2106;top:-494;width:298;height:69" coordorigin="2106,-494" coordsize="298,69">
              <v:shape style="position:absolute;left:2106;top:-494;width:298;height:69" coordorigin="2106,-494" coordsize="298,69" path="m2106,-425l2106,-494,2404,-494e" filled="f" stroked="t" strokeweight=".458pt" strokecolor="#231F20">
                <v:path arrowok="t"/>
              </v:shape>
            </v:group>
            <v:group style="position:absolute;left:2354;top:-388;width:50;height:87" coordorigin="2354,-388" coordsize="50,87">
              <v:shape style="position:absolute;left:2354;top:-388;width:50;height:87" coordorigin="2354,-388" coordsize="50,87" path="m2354,-375l2354,-388,2404,-388,2376,-352,2390,-352,2404,-338,2404,-315,2390,-301,2367,-301,2354,-315e" filled="f" stroked="t" strokeweight=".458pt" strokecolor="#231F20">
                <v:path arrowok="t"/>
              </v:shape>
            </v:group>
            <v:group style="position:absolute;left:2404;top:-494;width:302;height:69" coordorigin="2404,-494" coordsize="302,69">
              <v:shape style="position:absolute;left:2404;top:-494;width:302;height:69" coordorigin="2404,-494" coordsize="302,69" path="m2404,-425l2404,-494,2706,-494e" filled="f" stroked="t" strokeweight=".458pt" strokecolor="#231F20">
                <v:path arrowok="t"/>
              </v:shape>
            </v:group>
            <v:group style="position:absolute;left:2592;top:-388;width:46;height:87" coordorigin="2592,-388" coordsize="46,87">
              <v:shape style="position:absolute;left:2592;top:-388;width:46;height:87" coordorigin="2592,-388" coordsize="46,87" path="m2592,-375l2592,-388,2638,-388,2615,-352,2628,-352,2638,-338,2638,-315,2628,-301,2601,-301,2592,-315e" filled="f" stroked="t" strokeweight=".458pt" strokecolor="#231F20">
                <v:path arrowok="t"/>
              </v:shape>
            </v:group>
            <v:group style="position:absolute;left:2665;top:-388;width:50;height:87" coordorigin="2665,-388" coordsize="50,87">
              <v:shape style="position:absolute;left:2665;top:-388;width:50;height:87" coordorigin="2665,-388" coordsize="50,87" path="m2665,-315l2665,-375,2674,-388,2702,-388,2716,-375,2716,-315,2702,-301,2674,-301,2665,-315e" filled="f" stroked="t" strokeweight=".458pt" strokecolor="#231F20">
                <v:path arrowok="t"/>
              </v:shape>
            </v:group>
            <v:group style="position:absolute;left:2706;top:-494;width:302;height:69" coordorigin="2706,-494" coordsize="302,69">
              <v:shape style="position:absolute;left:2706;top:-494;width:302;height:69" coordorigin="2706,-494" coordsize="302,69" path="m2706,-425l2706,-494,3009,-494e" filled="f" stroked="t" strokeweight=".458pt" strokecolor="#231F20">
                <v:path arrowok="t"/>
              </v:shape>
            </v:group>
            <v:group style="position:absolute;left:2825;top:-388;width:50;height:87" coordorigin="2825,-388" coordsize="50,87">
              <v:shape style="position:absolute;left:2825;top:-388;width:50;height:87" coordorigin="2825,-388" coordsize="50,87" path="m2825,-375l2825,-388,2876,-388,2853,-352,2862,-352,2876,-338,2876,-315,2862,-301,2839,-301,2825,-315e" filled="f" stroked="t" strokeweight=".458pt" strokecolor="#231F20">
                <v:path arrowok="t"/>
              </v:shape>
            </v:group>
            <v:group style="position:absolute;left:2899;top:-388;width:50;height:87" coordorigin="2899,-388" coordsize="50,87">
              <v:shape style="position:absolute;left:2899;top:-388;width:50;height:87" coordorigin="2899,-388" coordsize="50,87" path="m2899,-315l2899,-375,2913,-388,2940,-388,2949,-375,2949,-315,2940,-301,2913,-301,2899,-315e" filled="f" stroked="t" strokeweight=".458pt" strokecolor="#231F20">
                <v:path arrowok="t"/>
              </v:shape>
            </v:group>
            <v:group style="position:absolute;left:2972;top:-388;width:50;height:87" coordorigin="2972,-388" coordsize="50,87">
              <v:shape style="position:absolute;left:2972;top:-388;width:50;height:87" coordorigin="2972,-388" coordsize="50,87" path="m2972,-315l2972,-375,2986,-388,3013,-388,3022,-375,3022,-315,3013,-301,2986,-301,2972,-315e" filled="f" stroked="t" strokeweight=".458pt" strokecolor="#231F20">
                <v:path arrowok="t"/>
              </v:shape>
            </v:group>
            <v:group style="position:absolute;left:3009;top:-494;width:298;height:69" coordorigin="3009,-494" coordsize="298,69">
              <v:shape style="position:absolute;left:3009;top:-494;width:298;height:69" coordorigin="3009,-494" coordsize="298,69" path="m3009,-425l3009,-494,3306,-494e" filled="f" stroked="t" strokeweight=".458pt" strokecolor="#231F20">
                <v:path arrowok="t"/>
              </v:shape>
            </v:group>
            <v:group style="position:absolute;left:3119;top:-388;width:50;height:87" coordorigin="3119,-388" coordsize="50,87">
              <v:shape style="position:absolute;left:3119;top:-388;width:50;height:87" coordorigin="3119,-388" coordsize="50,87" path="m3119,-375l3119,-388,3169,-388,3142,-352,3155,-352,3169,-338,3169,-315,3155,-301,3128,-301,3119,-315e" filled="f" stroked="t" strokeweight=".458pt" strokecolor="#231F20">
                <v:path arrowok="t"/>
              </v:shape>
            </v:group>
            <v:group style="position:absolute;left:3192;top:-388;width:50;height:87" coordorigin="3192,-388" coordsize="50,87">
              <v:shape style="position:absolute;left:3192;top:-388;width:50;height:87" coordorigin="3192,-388" coordsize="50,87" path="m3192,-315l3192,-375,3206,-388,3229,-388,3242,-375,3242,-315,3229,-301,3206,-301,3192,-315e" filled="f" stroked="t" strokeweight=".458pt" strokecolor="#231F20">
                <v:path arrowok="t"/>
              </v:shape>
            </v:group>
            <v:group style="position:absolute;left:3265;top:-388;width:50;height:87" coordorigin="3265,-388" coordsize="50,87">
              <v:shape style="position:absolute;left:3265;top:-388;width:50;height:87" coordorigin="3265,-388" coordsize="50,87" path="m3265,-315l3265,-375,3279,-388,3302,-388,3316,-375,3316,-315,3302,-301,3279,-301,3265,-315e" filled="f" stroked="t" strokeweight=".458pt" strokecolor="#231F20">
                <v:path arrowok="t"/>
              </v:shape>
            </v:group>
            <v:group style="position:absolute;left:3339;top:-388;width:50;height:87" coordorigin="3339,-388" coordsize="50,87">
              <v:shape style="position:absolute;left:3339;top:-388;width:50;height:87" coordorigin="3339,-388" coordsize="50,87" path="m3339,-315l3339,-375,3352,-388,3375,-388,3389,-375,3389,-315,3375,-301,3352,-301,3339,-315e" filled="f" stroked="t" strokeweight=".458pt" strokecolor="#231F20">
                <v:path arrowok="t"/>
              </v:shape>
            </v:group>
            <v:group style="position:absolute;left:3306;top:-494;width:2;height:69" coordorigin="3306,-494" coordsize="2,69">
              <v:shape style="position:absolute;left:3306;top:-494;width:2;height:69" coordorigin="3306,-494" coordsize="0,69" path="m3306,-425l3306,-494e" filled="f" stroked="t" strokeweight=".458pt" strokecolor="#231F20">
                <v:path arrowok="t"/>
              </v:shape>
            </v:group>
            <v:group style="position:absolute;left:1616;top:-521;width:87;height:50" coordorigin="1616,-521" coordsize="87,50">
              <v:shape style="position:absolute;left:1616;top:-521;width:87;height:50" coordorigin="1616,-521" coordsize="87,50" path="m1689,-471l1625,-471,1616,-480,1616,-507,1625,-521,1689,-521,1703,-507,1703,-480,1689,-471e" filled="f" stroked="t" strokeweight=".458pt" strokecolor="#231F20">
                <v:path arrowok="t"/>
              </v:shape>
            </v:group>
            <v:group style="position:absolute;left:1735;top:-1002;width:69;height:508" coordorigin="1735,-1002" coordsize="69,508">
              <v:shape style="position:absolute;left:1735;top:-1002;width:69;height:508" coordorigin="1735,-1002" coordsize="69,508" path="m1735,-494l1804,-494,1804,-1002e" filled="f" stroked="t" strokeweight=".458pt" strokecolor="#231F20">
                <v:path arrowok="t"/>
              </v:shape>
            </v:group>
            <v:group style="position:absolute;left:1616;top:-993;width:87;height:50" coordorigin="1616,-993" coordsize="87,50">
              <v:shape style="position:absolute;left:1616;top:-993;width:87;height:50" coordorigin="1616,-993" coordsize="87,50" path="m1625,-943l1616,-956,1616,-979,1625,-993,1653,-993,1689,-943,1703,-943,1703,-993,1689,-993e" filled="f" stroked="t" strokeweight=".458pt" strokecolor="#231F20">
                <v:path arrowok="t"/>
              </v:shape>
            </v:group>
            <v:group style="position:absolute;left:1616;top:-1066;width:87;height:50" coordorigin="1616,-1066" coordsize="87,50">
              <v:shape style="position:absolute;left:1616;top:-1066;width:87;height:50" coordorigin="1616,-1066" coordsize="87,50" path="m1689,-1016l1625,-1016,1616,-1030,1616,-1053,1625,-1066,1689,-1066,1703,-1053,1703,-1030,1689,-1016e" filled="f" stroked="t" strokeweight=".458pt" strokecolor="#231F20">
                <v:path arrowok="t"/>
              </v:shape>
            </v:group>
            <v:group style="position:absolute;left:1735;top:-1515;width:69;height:513" coordorigin="1735,-1515" coordsize="69,513">
              <v:shape style="position:absolute;left:1735;top:-1515;width:69;height:513" coordorigin="1735,-1515" coordsize="69,513" path="m1735,-1002l1804,-1002,1804,-1515e" filled="f" stroked="t" strokeweight=".458pt" strokecolor="#231F20">
                <v:path arrowok="t"/>
              </v:shape>
            </v:group>
            <v:group style="position:absolute;left:1616;top:-1502;width:87;height:50" coordorigin="1616,-1502" coordsize="87,50">
              <v:shape style="position:absolute;left:1616;top:-1502;width:87;height:50" coordorigin="1616,-1502" coordsize="87,50" path="m1703,-1488l1616,-1488,1662,-1451,1662,-1502e" filled="f" stroked="t" strokeweight=".458pt" strokecolor="#231F20">
                <v:path arrowok="t"/>
              </v:shape>
            </v:group>
            <v:group style="position:absolute;left:1703;top:-1502;width:2;height:23" coordorigin="1703,-1502" coordsize="2,23">
              <v:shape style="position:absolute;left:1703;top:-1502;width:2;height:23" coordorigin="1703,-1502" coordsize="0,23" path="m1703,-1479l1703,-1502e" filled="f" stroked="t" strokeweight=".458pt" strokecolor="#231F20">
                <v:path arrowok="t"/>
              </v:shape>
            </v:group>
            <v:group style="position:absolute;left:1616;top:-1575;width:87;height:50" coordorigin="1616,-1575" coordsize="87,50">
              <v:shape style="position:absolute;left:1616;top:-1575;width:87;height:50" coordorigin="1616,-1575" coordsize="87,50" path="m1689,-1524l1625,-1524,1616,-1538,1616,-1566,1625,-1575,1689,-1575,1703,-1566,1703,-1538,1689,-1524e" filled="f" stroked="t" strokeweight=".458pt" strokecolor="#231F20">
                <v:path arrowok="t"/>
              </v:shape>
            </v:group>
            <v:group style="position:absolute;left:1735;top:-1515;width:69;height:2" coordorigin="1735,-1515" coordsize="69,2">
              <v:shape style="position:absolute;left:1735;top:-1515;width:69;height:2" coordorigin="1735,-1515" coordsize="69,0" path="m1735,-1515l1804,-1515e" filled="f" stroked="t" strokeweight=".458pt" strokecolor="#231F20">
                <v:path arrowok="t"/>
              </v:shape>
            </v:group>
            <v:group style="position:absolute;left:3302;top:-503;width:23;height:2" coordorigin="3302,-503" coordsize="23,2">
              <v:shape style="position:absolute;left:3302;top:-503;width:23;height:2" coordorigin="3302,-503" coordsize="23,0" path="m3302,-503l3325,-503e" filled="f" stroked="t" strokeweight=".458pt" strokecolor="#999B9E">
                <v:path arrowok="t"/>
              </v:shape>
            </v:group>
            <v:group style="position:absolute;left:3215;top:-521;width:87;height:18" coordorigin="3215,-521" coordsize="87,18">
              <v:shape style="position:absolute;left:3215;top:-521;width:87;height:18" coordorigin="3215,-521" coordsize="87,18" path="m3215,-521l3238,-512,3256,-507,3270,-512,3288,-503,3302,-503e" filled="f" stroked="t" strokeweight=".458pt" strokecolor="#999B9E">
                <v:path arrowok="t"/>
              </v:shape>
            </v:group>
            <v:group style="position:absolute;left:3096;top:-622;width:119;height:101" coordorigin="3096,-622" coordsize="119,101">
              <v:shape style="position:absolute;left:3096;top:-622;width:119;height:101" coordorigin="3096,-622" coordsize="119,101" path="m3096,-622l3119,-604,3146,-567,3174,-544,3187,-535,3215,-521e" filled="f" stroked="t" strokeweight=".458pt" strokecolor="#999B9E">
                <v:path arrowok="t"/>
              </v:shape>
            </v:group>
            <v:group style="position:absolute;left:2967;top:-897;width:128;height:275" coordorigin="2967,-897" coordsize="128,275">
              <v:shape style="position:absolute;left:2967;top:-897;width:128;height:275" coordorigin="2967,-897" coordsize="128,275" path="m2967,-897l2990,-819,3027,-759,3055,-691,3077,-654,3096,-622e" filled="f" stroked="t" strokeweight=".458pt" strokecolor="#999B9E">
                <v:path arrowok="t"/>
              </v:shape>
            </v:group>
            <v:group style="position:absolute;left:2816;top:-1282;width:151;height:385" coordorigin="2816,-1282" coordsize="151,385">
              <v:shape style="position:absolute;left:2816;top:-1282;width:151;height:385" coordorigin="2816,-1282" coordsize="151,385" path="m2816,-1282l2835,-1282,2862,-1181,2885,-1163,2931,-1048,2967,-897e" filled="f" stroked="t" strokeweight=".458pt" strokecolor="#999B9E">
                <v:path arrowok="t"/>
              </v:shape>
            </v:group>
            <v:group style="position:absolute;left:2670;top:-1515;width:147;height:234" coordorigin="2670,-1515" coordsize="147,234">
              <v:shape style="position:absolute;left:2670;top:-1515;width:147;height:234" coordorigin="2670,-1515" coordsize="147,234" path="m2670,-1515l2693,-1437,2725,-1419,2757,-1433,2784,-1378,2816,-1282e" filled="f" stroked="t" strokeweight=".458pt" strokecolor="#999B9E">
                <v:path arrowok="t"/>
              </v:shape>
            </v:group>
            <v:group style="position:absolute;left:2596;top:-1515;width:73;height:137" coordorigin="2596,-1515" coordsize="73,137">
              <v:shape style="position:absolute;left:2596;top:-1515;width:73;height:137" coordorigin="2596,-1515" coordsize="73,137" path="m2596,-1479l2615,-1474,2633,-1378,2638,-1433,2651,-1469,2670,-1515e" filled="f" stroked="t" strokeweight=".458pt" strokecolor="#999B9E">
                <v:path arrowok="t"/>
              </v:shape>
            </v:group>
            <v:group style="position:absolute;left:2551;top:-1479;width:46;height:110" coordorigin="2551,-1479" coordsize="46,110">
              <v:shape style="position:absolute;left:2551;top:-1479;width:46;height:110" coordorigin="2551,-1479" coordsize="46,110" path="m2551,-1415l2555,-1369,2564,-1392,2573,-1424,2587,-1396,2596,-1479e" filled="f" stroked="t" strokeweight=".458pt" strokecolor="#999B9E">
                <v:path arrowok="t"/>
              </v:shape>
            </v:group>
            <v:group style="position:absolute;left:2505;top:-1415;width:46;height:82" coordorigin="2505,-1415" coordsize="46,82">
              <v:shape style="position:absolute;left:2505;top:-1415;width:46;height:82" coordorigin="2505,-1415" coordsize="46,82" path="m2505,-1332l2514,-1382,2523,-1341,2532,-1387,2541,-1360,2551,-1415e" filled="f" stroked="t" strokeweight=".458pt" strokecolor="#999B9E">
                <v:path arrowok="t"/>
              </v:shape>
            </v:group>
            <v:group style="position:absolute;left:2459;top:-1337;width:46;height:64" coordorigin="2459,-1337" coordsize="46,64">
              <v:shape style="position:absolute;left:2459;top:-1337;width:46;height:64" coordorigin="2459,-1337" coordsize="46,64" path="m2459,-1305l2473,-1272,2482,-1309,2486,-1337,2496,-1309,2505,-1332e" filled="f" stroked="t" strokeweight=".458pt" strokecolor="#999B9E">
                <v:path arrowok="t"/>
              </v:shape>
            </v:group>
            <v:group style="position:absolute;left:2413;top:-1305;width:46;height:87" coordorigin="2413,-1305" coordsize="46,87">
              <v:shape style="position:absolute;left:2413;top:-1305;width:46;height:87" coordorigin="2413,-1305" coordsize="46,87" path="m2413,-1218l2427,-1300,2431,-1263,2441,-1277,2454,-1286,2459,-1305e" filled="f" stroked="t" strokeweight=".458pt" strokecolor="#999B9E">
                <v:path arrowok="t"/>
              </v:shape>
            </v:group>
            <v:group style="position:absolute;left:2308;top:-1218;width:105;height:60" coordorigin="2308,-1218" coordsize="105,60">
              <v:shape style="position:absolute;left:2308;top:-1218;width:105;height:60" coordorigin="2308,-1218" coordsize="105,60" path="m2308,-1158l2326,-1167,2358,-1185,2376,-1181,2404,-1167,2413,-1218e" filled="f" stroked="t" strokeweight=".458pt" strokecolor="#999B9E">
                <v:path arrowok="t"/>
              </v:shape>
            </v:group>
            <v:group style="position:absolute;left:2234;top:-1158;width:73;height:55" coordorigin="2234,-1158" coordsize="73,55">
              <v:shape style="position:absolute;left:2234;top:-1158;width:73;height:55" coordorigin="2234,-1158" coordsize="73,55" path="m2234,-1108l2248,-1103,2257,-1117,2267,-1149,2285,-1140,2308,-1158e" filled="f" stroked="t" strokeweight=".458pt" strokecolor="#999B9E">
                <v:path arrowok="t"/>
              </v:shape>
            </v:group>
            <v:group style="position:absolute;left:2207;top:-1108;width:28;height:73" coordorigin="2207,-1108" coordsize="28,73">
              <v:shape style="position:absolute;left:2207;top:-1108;width:28;height:73" coordorigin="2207,-1108" coordsize="28,73" path="m2207,-1066l2212,-1034,2216,-1085,2221,-1098,2225,-1085,2234,-1108e" filled="f" stroked="t" strokeweight=".458pt" strokecolor="#999B9E">
                <v:path arrowok="t"/>
              </v:shape>
            </v:group>
            <v:group style="position:absolute;left:2184;top:-1080;width:23;height:27" coordorigin="2184,-1080" coordsize="23,27">
              <v:shape style="position:absolute;left:2184;top:-1080;width:23;height:27" coordorigin="2184,-1080" coordsize="23,27" path="m2184,-1057l2189,-1080,2193,-1057,2198,-1053,2202,-1053,2207,-1066e" filled="f" stroked="t" strokeweight=".458pt" strokecolor="#999B9E">
                <v:path arrowok="t"/>
              </v:shape>
            </v:group>
            <v:group style="position:absolute;left:2166;top:-1057;width:18;height:50" coordorigin="2166,-1057" coordsize="18,50">
              <v:shape style="position:absolute;left:2166;top:-1057;width:18;height:50" coordorigin="2166,-1057" coordsize="18,50" path="m2166,-1016l2170,-1007,2175,-1034,2179,-1043,2184,-1043,2184,-1057e" filled="f" stroked="t" strokeweight=".458pt" strokecolor="#999B9E">
                <v:path arrowok="t"/>
              </v:shape>
            </v:group>
            <v:group style="position:absolute;left:2152;top:-1016;width:14;height:9" coordorigin="2152,-1016" coordsize="14,9">
              <v:shape style="position:absolute;left:2152;top:-1016;width:14;height:9" coordorigin="2152,-1016" coordsize="14,9" path="m2152,-1007l2152,-1011,2157,-1011,2161,-1007,2166,-1007,2166,-1016e" filled="f" stroked="t" strokeweight=".458pt" strokecolor="#999B9E">
                <v:path arrowok="t"/>
              </v:shape>
            </v:group>
            <v:group style="position:absolute;left:2134;top:-1016;width:18;height:55" coordorigin="2134,-1016" coordsize="18,55">
              <v:shape style="position:absolute;left:2134;top:-1016;width:18;height:55" coordorigin="2134,-1016" coordsize="18,55" path="m2134,-984l2138,-1016,2143,-970,2143,-993,2147,-961,2152,-1007e" filled="f" stroked="t" strokeweight=".458pt" strokecolor="#999B9E">
                <v:path arrowok="t"/>
              </v:shape>
            </v:group>
            <v:group style="position:absolute;left:2097;top:-1016;width:37;height:449" coordorigin="2097,-1016" coordsize="37,449">
              <v:shape style="position:absolute;left:2097;top:-1016;width:37;height:449" coordorigin="2097,-1016" coordsize="37,449" path="m2097,-567l2106,-828,2115,-956,2129,-1016,2134,-989,2134,-984e" filled="f" stroked="t" strokeweight=".458pt" strokecolor="#999B9E">
                <v:path arrowok="t"/>
              </v:shape>
            </v:group>
            <v:group style="position:absolute;left:1996;top:-567;width:101;height:73" coordorigin="1996,-567" coordsize="101,73">
              <v:shape style="position:absolute;left:1996;top:-567;width:101;height:73" coordorigin="1996,-567" coordsize="101,73" path="m1996,-503l2028,-498,2056,-498,2074,-494,2088,-512,2097,-567e" filled="f" stroked="t" strokeweight=".458pt" strokecolor="#999B9E">
                <v:path arrowok="t"/>
              </v:shape>
            </v:group>
            <v:group style="position:absolute;left:1804;top:-503;width:192;height:9" coordorigin="1804,-503" coordsize="192,9">
              <v:shape style="position:absolute;left:1804;top:-503;width:192;height:9" coordorigin="1804,-503" coordsize="192,9" path="m1804,-498l1804,-494,1804,-503,1804,-498,1905,-503,1996,-503e" filled="f" stroked="t" strokeweight=".458pt" strokecolor="#999B9E">
                <v:path arrowok="t"/>
              </v:shape>
            </v:group>
            <v:group style="position:absolute;left:3325;top:-508;width:2;height:9" coordorigin="3325,-508" coordsize="2,9">
              <v:shape style="position:absolute;left:3325;top:-508;width:2;height:9" coordorigin="3325,-508" coordsize="0,9" path="m3325,-508l3325,-498e" filled="f" stroked="t" strokeweight="0pt" strokecolor="#231F20">
                <v:path arrowok="t"/>
              </v:shape>
            </v:group>
            <v:group style="position:absolute;left:1804;top:-1460;width:1521;height:967" coordorigin="1804,-1460" coordsize="1521,967">
              <v:shape style="position:absolute;left:1804;top:-1460;width:1521;height:967" coordorigin="1804,-1460" coordsize="1521,967" path="m1804,-494l2074,-494,2088,-503,2097,-581,2106,-814,2115,-979,2129,-989,2138,-989,2143,-993,2147,-993,2152,-1002,2157,-1007,2161,-1011,2166,-1016,2166,-1021,2170,-1025,2175,-1030,2179,-1034,2184,-1039,2184,-1043,2189,-1048,2193,-1053,2198,-1053,2202,-1062,2207,-1066,2212,-1071,2216,-1076,2221,-1080,2225,-1089,2234,-1098,2248,-1108,2257,-1117,2267,-1126,2285,-1144,2308,-1158,2326,-1172,2358,-1195,2376,-1204,2404,-1222,2413,-1231,2427,-1245,2431,-1254,2441,-1268,2454,-1277,2459,-1291,2473,-1300,2482,-1309,2486,-1318,2496,-1327,2505,-1341,2514,-1350,2523,-1360,2532,-1369,2541,-1378,2551,-1382,2555,-1392,2564,-1396,2573,-1410,2587,-1419,2596,-1428,2615,-1437,2633,-1451,2638,-1451,2651,-1460,2693,-1460,2725,-1447,2784,-1369,2816,-1314,2862,-1208,2885,-1135,2931,-1007,2967,-911,2990,-837,3027,-755,3055,-700,3096,-627,3146,-567,3215,-521,3256,-507,3270,-503,3316,-503,3325,-503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.410004pt;margin-top:-9.342420pt;width:19.013pt;height:6.642pt;mso-position-horizontal-relative:page;mso-position-vertical-relative:paragraph;z-index:-1436" coordorigin="2248,-187" coordsize="380,133">
            <v:group style="position:absolute;left:2253;top:-182;width:73;height:18" coordorigin="2253,-182" coordsize="73,18">
              <v:shape style="position:absolute;left:2253;top:-182;width:73;height:18" coordorigin="2253,-182" coordsize="73,18" path="m2253,-164l2253,-182,2326,-182,2326,-164e" filled="f" stroked="t" strokeweight=".458pt" strokecolor="#231F20">
                <v:path arrowok="t"/>
              </v:shape>
            </v:group>
            <v:group style="position:absolute;left:2271;top:-59;width:37;height:2" coordorigin="2271,-59" coordsize="37,2">
              <v:shape style="position:absolute;left:2271;top:-59;width:37;height:2" coordorigin="2271,-59" coordsize="37,0" path="m2271,-59l2308,-59e" filled="f" stroked="t" strokeweight=".458pt" strokecolor="#231F20">
                <v:path arrowok="t"/>
              </v:shape>
            </v:group>
            <v:group style="position:absolute;left:2289;top:-182;width:2;height:124" coordorigin="2289,-182" coordsize="2,124">
              <v:shape style="position:absolute;left:2289;top:-182;width:2;height:124" coordorigin="2289,-182" coordsize="0,124" path="m2289,-59l2289,-182e" filled="f" stroked="t" strokeweight=".458pt" strokecolor="#231F20">
                <v:path arrowok="t"/>
              </v:shape>
            </v:group>
            <v:group style="position:absolute;left:2358;top:-182;width:2;height:18" coordorigin="2358,-182" coordsize="2,18">
              <v:shape style="position:absolute;left:2358;top:-182;width:2;height:18" coordorigin="2358,-182" coordsize="0,18" path="m2358,-164l2358,-182e" filled="f" stroked="t" strokeweight=".458pt" strokecolor="#231F20">
                <v:path arrowok="t"/>
              </v:shape>
            </v:group>
            <v:group style="position:absolute;left:2358;top:-127;width:55;height:69" coordorigin="2358,-127" coordsize="55,69">
              <v:shape style="position:absolute;left:2358;top:-127;width:55;height:69" coordorigin="2358,-127" coordsize="55,69" path="m2358,-127l2358,-72,2376,-59,2395,-59,2413,-72e" filled="f" stroked="t" strokeweight=".458pt" strokecolor="#231F20">
                <v:path arrowok="t"/>
              </v:shape>
            </v:group>
            <v:group style="position:absolute;left:2445;top:-127;width:2;height:69" coordorigin="2445,-127" coordsize="2,69">
              <v:shape style="position:absolute;left:2445;top:-127;width:2;height:69" coordorigin="2445,-127" coordsize="0,69" path="m2445,-59l2445,-127e" filled="f" stroked="t" strokeweight=".458pt" strokecolor="#231F20">
                <v:path arrowok="t"/>
              </v:shape>
            </v:group>
            <v:group style="position:absolute;left:2445;top:-127;width:37;height:69" coordorigin="2445,-127" coordsize="37,69">
              <v:shape style="position:absolute;left:2445;top:-127;width:37;height:69" coordorigin="2445,-127" coordsize="37,69" path="m2445,-109l2464,-127,2482,-109,2482,-59e" filled="f" stroked="t" strokeweight=".458pt" strokecolor="#231F20">
                <v:path arrowok="t"/>
              </v:shape>
            </v:group>
            <v:group style="position:absolute;left:2482;top:-127;width:37;height:69" coordorigin="2482,-127" coordsize="37,69">
              <v:shape style="position:absolute;left:2482;top:-127;width:37;height:69" coordorigin="2482,-127" coordsize="37,69" path="m2482,-109l2500,-127,2519,-109,2519,-59e" filled="f" stroked="t" strokeweight=".458pt" strokecolor="#231F20">
                <v:path arrowok="t"/>
              </v:shape>
            </v:group>
            <v:group style="position:absolute;left:2551;top:-127;width:73;height:69" coordorigin="2551,-127" coordsize="73,69">
              <v:shape style="position:absolute;left:2551;top:-127;width:73;height:69" coordorigin="2551,-127" coordsize="73,69" path="m2624,-72l2606,-59,2569,-59,2551,-72,2551,-109,2569,-127,2606,-127,2624,-109,2624,-91,2551,-91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6.462006pt;margin-top:-9.342420pt;width:14.432pt;height:9.39pt;mso-position-horizontal-relative:page;mso-position-vertical-relative:paragraph;z-index:-1435" coordorigin="2729,-187" coordsize="289,188">
            <v:group style="position:absolute;left:2734;top:-182;width:18;height:124" coordorigin="2734,-182" coordsize="18,124">
              <v:shape style="position:absolute;left:2734;top:-182;width:18;height:124" coordorigin="2734,-182" coordsize="18,124" path="m2752,-59l2734,-72,2734,-164,2752,-182e" filled="f" stroked="t" strokeweight=".458pt" strokecolor="#231F20">
                <v:path arrowok="t"/>
              </v:shape>
            </v:group>
            <v:group style="position:absolute;left:2789;top:-127;width:2;height:124" coordorigin="2789,-127" coordsize="2,124">
              <v:shape style="position:absolute;left:2789;top:-127;width:2;height:124" coordorigin="2789,-127" coordsize="0,124" path="m2789,-4l2789,-127e" filled="f" stroked="t" strokeweight=".458pt" strokecolor="#231F20">
                <v:path arrowok="t"/>
              </v:shape>
            </v:group>
            <v:group style="position:absolute;left:2789;top:-127;width:69;height:69" coordorigin="2789,-127" coordsize="69,69">
              <v:shape style="position:absolute;left:2789;top:-127;width:69;height:69" coordorigin="2789,-127" coordsize="69,69" path="m2789,-109l2807,-127,2844,-127,2858,-109,2858,-72,2844,-59,2807,-59,2789,-72e" filled="f" stroked="t" strokeweight=".458pt" strokecolor="#231F20">
                <v:path arrowok="t"/>
              </v:shape>
            </v:group>
            <v:group style="position:absolute;left:2894;top:-127;width:69;height:69" coordorigin="2894,-127" coordsize="69,69">
              <v:shape style="position:absolute;left:2894;top:-127;width:69;height:69" coordorigin="2894,-127" coordsize="69,69" path="m2894,-72l2913,-59,2949,-59,2963,-72,2949,-91,2913,-91,2894,-109,2913,-127,2949,-127,2963,-109e" filled="f" stroked="t" strokeweight=".458pt" strokecolor="#231F20">
                <v:path arrowok="t"/>
              </v:shape>
            </v:group>
            <v:group style="position:absolute;left:2995;top:-182;width:18;height:124" coordorigin="2995,-182" coordsize="18,124">
              <v:shape style="position:absolute;left:2995;top:-182;width:18;height:124" coordorigin="2995,-182" coordsize="18,124" path="m2995,-59l3013,-72,3013,-164,2995,-182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.199997pt;margin-top:-50.341419pt;width:6.872pt;height:14.659pt;mso-position-horizontal-relative:page;mso-position-vertical-relative:paragraph;z-index:-1434" coordorigin="1364,-1007" coordsize="137,293">
            <v:group style="position:absolute;left:1369;top:-792;width:128;height:73" coordorigin="1369,-792" coordsize="128,73">
              <v:shape style="position:absolute;left:1369;top:-792;width:128;height:73" coordorigin="1369,-792" coordsize="128,73" path="m1424,-737l1405,-718,1387,-718,1369,-737,1369,-773,1387,-792,1405,-792,1424,-773,1442,-792,1479,-792,1497,-773,1497,-737,1479,-718,1442,-718,1424,-737,1424,-773e" filled="f" stroked="t" strokeweight=".458pt" strokecolor="#231F20">
                <v:path arrowok="t"/>
              </v:shape>
            </v:group>
            <v:group style="position:absolute;left:1369;top:-897;width:128;height:73" coordorigin="1369,-897" coordsize="128,73">
              <v:shape style="position:absolute;left:1369;top:-897;width:128;height:73" coordorigin="1369,-897" coordsize="128,73" path="m1424,-842l1405,-824,1387,-824,1369,-842,1369,-879,1387,-897,1405,-897,1424,-879,1442,-897,1479,-897,1497,-879,1497,-842,1479,-824,1442,-824,1424,-842,1424,-879e" filled="f" stroked="t" strokeweight=".458pt" strokecolor="#231F20">
                <v:path arrowok="t"/>
              </v:shape>
            </v:group>
            <v:group style="position:absolute;left:1369;top:-1002;width:128;height:73" coordorigin="1369,-1002" coordsize="128,73">
              <v:shape style="position:absolute;left:1369;top:-1002;width:128;height:73" coordorigin="1369,-1002" coordsize="128,73" path="m1497,-984l1369,-984,1442,-929,1442,-1002e" filled="f" stroked="t" strokeweight=".458pt" strokecolor="#231F20">
                <v:path arrowok="t"/>
              </v:shape>
            </v:group>
            <v:group style="position:absolute;left:1497;top:-1002;width:2;height:37" coordorigin="1497,-1002" coordsize="2,37">
              <v:shape style="position:absolute;left:1497;top:-1002;width:2;height:37" coordorigin="1497,-1002" coordsize="0,37" path="m1497,-966l1497,-1002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948997pt;margin-top:-64.771423pt;width:4.123pt;height:9.391pt;mso-position-horizontal-relative:page;mso-position-vertical-relative:paragraph;z-index:-1433" coordorigin="1419,-1295" coordsize="82,188">
            <v:group style="position:absolute;left:1424;top:-1112;width:73;height:2" coordorigin="1424,-1112" coordsize="73,2">
              <v:shape style="position:absolute;left:1424;top:-1112;width:73;height:2" coordorigin="1424,-1112" coordsize="73,0" path="m1497,-1112l1424,-1112e" filled="f" stroked="t" strokeweight=".458pt" strokecolor="#231F20">
                <v:path arrowok="t"/>
              </v:shape>
            </v:group>
            <v:group style="position:absolute;left:1424;top:-1185;width:73;height:73" coordorigin="1424,-1185" coordsize="73,73">
              <v:shape style="position:absolute;left:1424;top:-1185;width:73;height:73" coordorigin="1424,-1185" coordsize="73,73" path="m1442,-1112l1424,-1130,1424,-1167,1442,-1185,1497,-1185e" filled="f" stroked="t" strokeweight=".458pt" strokecolor="#231F20">
                <v:path arrowok="t"/>
              </v:shape>
            </v:group>
            <v:group style="position:absolute;left:1424;top:-1218;width:73;height:2" coordorigin="1424,-1218" coordsize="73,2">
              <v:shape style="position:absolute;left:1424;top:-1218;width:73;height:2" coordorigin="1424,-1218" coordsize="73,0" path="m1497,-1218l1424,-1218e" filled="f" stroked="t" strokeweight=".458pt" strokecolor="#231F20">
                <v:path arrowok="t"/>
              </v:shape>
            </v:group>
            <v:group style="position:absolute;left:1424;top:-1254;width:73;height:37" coordorigin="1424,-1254" coordsize="73,37">
              <v:shape style="position:absolute;left:1424;top:-1254;width:73;height:37" coordorigin="1424,-1254" coordsize="73,37" path="m1442,-1218l1424,-1236,1442,-1254,1497,-1254e" filled="f" stroked="t" strokeweight=".458pt" strokecolor="#231F20">
                <v:path arrowok="t"/>
              </v:shape>
            </v:group>
            <v:group style="position:absolute;left:1424;top:-1291;width:73;height:37" coordorigin="1424,-1291" coordsize="73,37">
              <v:shape style="position:absolute;left:1424;top:-1291;width:73;height:37" coordorigin="1424,-1291" coordsize="73,37" path="m1442,-1254l1424,-1272,1442,-1291,1497,-1291e" filled="f" stroked="t" strokeweight=".458pt" strokecolor="#231F20">
                <v:path arrowok="t"/>
              </v:shape>
            </v:group>
            <v:group style="position:absolute;left:1497;top:-1295;width:2;height:9" coordorigin="1497,-1295" coordsize="2,9">
              <v:shape style="position:absolute;left:1497;top:-1295;width:2;height:9" coordorigin="1497,-1295" coordsize="0,9" path="m1497,-1295l1497,-1286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0.570pt;margin-top:-144.249420pt;width:89.107pt;height:62.3pt;mso-position-horizontal-relative:page;mso-position-vertical-relative:paragraph;z-index:-1432" coordorigin="1611,-2885" coordsize="1782,1246">
            <v:group style="position:absolute;left:1694;top:-1694;width:50;height:2" coordorigin="1694,-1694" coordsize="50,2">
              <v:shape style="position:absolute;left:1694;top:-1694;width:50;height:2" coordorigin="1694,-1694" coordsize="50,0" path="m1694,-1694l1744,-1694e" filled="f" stroked="t" strokeweight=".458pt" strokecolor="#231F20">
                <v:path arrowok="t"/>
              </v:shape>
            </v:group>
            <v:group style="position:absolute;left:1753;top:-1731;width:50;height:87" coordorigin="1753,-1731" coordsize="50,87">
              <v:shape style="position:absolute;left:1753;top:-1731;width:50;height:87" coordorigin="1753,-1731" coordsize="50,87" path="m1753,-1717l1753,-1731,1804,-1731,1781,-1694,1795,-1694,1804,-1680,1804,-1657,1795,-1644,1767,-1644,1753,-1657e" filled="f" stroked="t" strokeweight=".458pt" strokecolor="#231F20">
                <v:path arrowok="t"/>
              </v:shape>
            </v:group>
            <v:group style="position:absolute;left:1804;top:-1836;width:302;height:69" coordorigin="1804,-1836" coordsize="302,69">
              <v:shape style="position:absolute;left:1804;top:-1836;width:302;height:69" coordorigin="1804,-1836" coordsize="302,69" path="m1804,-1767l1804,-1836,2106,-1836e" filled="f" stroked="t" strokeweight=".458pt" strokecolor="#231F20">
                <v:path arrowok="t"/>
              </v:shape>
            </v:group>
            <v:group style="position:absolute;left:2051;top:-1731;width:50;height:87" coordorigin="2051,-1731" coordsize="50,87">
              <v:shape style="position:absolute;left:2051;top:-1731;width:50;height:87" coordorigin="2051,-1731" coordsize="50,87" path="m2051,-1657l2051,-1717,2065,-1731,2092,-1731,2102,-1717,2102,-1657,2092,-1644,2065,-1644,2051,-1657e" filled="f" stroked="t" strokeweight=".458pt" strokecolor="#231F20">
                <v:path arrowok="t"/>
              </v:shape>
            </v:group>
            <v:group style="position:absolute;left:2106;top:-1836;width:298;height:69" coordorigin="2106,-1836" coordsize="298,69">
              <v:shape style="position:absolute;left:2106;top:-1836;width:298;height:69" coordorigin="2106,-1836" coordsize="298,69" path="m2106,-1767l2106,-1836,2404,-1836e" filled="f" stroked="t" strokeweight=".458pt" strokecolor="#231F20">
                <v:path arrowok="t"/>
              </v:shape>
            </v:group>
            <v:group style="position:absolute;left:2354;top:-1731;width:50;height:87" coordorigin="2354,-1731" coordsize="50,87">
              <v:shape style="position:absolute;left:2354;top:-1731;width:50;height:87" coordorigin="2354,-1731" coordsize="50,87" path="m2354,-1717l2354,-1731,2404,-1731,2377,-1694,2390,-1694,2404,-1680,2404,-1657,2390,-1644,2367,-1644,2354,-1657e" filled="f" stroked="t" strokeweight=".458pt" strokecolor="#231F20">
                <v:path arrowok="t"/>
              </v:shape>
            </v:group>
            <v:group style="position:absolute;left:2404;top:-1836;width:302;height:69" coordorigin="2404,-1836" coordsize="302,69">
              <v:shape style="position:absolute;left:2404;top:-1836;width:302;height:69" coordorigin="2404,-1836" coordsize="302,69" path="m2404,-1767l2404,-1836,2706,-1836e" filled="f" stroked="t" strokeweight=".458pt" strokecolor="#231F20">
                <v:path arrowok="t"/>
              </v:shape>
            </v:group>
            <v:group style="position:absolute;left:2592;top:-1731;width:46;height:87" coordorigin="2592,-1731" coordsize="46,87">
              <v:shape style="position:absolute;left:2592;top:-1731;width:46;height:87" coordorigin="2592,-1731" coordsize="46,87" path="m2592,-1717l2592,-1731,2638,-1731,2615,-1694,2628,-1694,2638,-1680,2638,-1657,2628,-1644,2601,-1644,2592,-1657e" filled="f" stroked="t" strokeweight=".458pt" strokecolor="#231F20">
                <v:path arrowok="t"/>
              </v:shape>
            </v:group>
            <v:group style="position:absolute;left:2665;top:-1731;width:50;height:87" coordorigin="2665,-1731" coordsize="50,87">
              <v:shape style="position:absolute;left:2665;top:-1731;width:50;height:87" coordorigin="2665,-1731" coordsize="50,87" path="m2665,-1657l2665,-1717,2674,-1731,2702,-1731,2716,-1717,2716,-1657,2702,-1644,2674,-1644,2665,-1657e" filled="f" stroked="t" strokeweight=".458pt" strokecolor="#231F20">
                <v:path arrowok="t"/>
              </v:shape>
            </v:group>
            <v:group style="position:absolute;left:2706;top:-1836;width:302;height:69" coordorigin="2706,-1836" coordsize="302,69">
              <v:shape style="position:absolute;left:2706;top:-1836;width:302;height:69" coordorigin="2706,-1836" coordsize="302,69" path="m2706,-1767l2706,-1836,3009,-1836e" filled="f" stroked="t" strokeweight=".458pt" strokecolor="#231F20">
                <v:path arrowok="t"/>
              </v:shape>
            </v:group>
            <v:group style="position:absolute;left:2825;top:-1731;width:50;height:87" coordorigin="2825,-1731" coordsize="50,87">
              <v:shape style="position:absolute;left:2825;top:-1731;width:50;height:87" coordorigin="2825,-1731" coordsize="50,87" path="m2825,-1717l2825,-1731,2876,-1731,2853,-1694,2862,-1694,2876,-1680,2876,-1657,2862,-1644,2839,-1644,2825,-1657e" filled="f" stroked="t" strokeweight=".458pt" strokecolor="#231F20">
                <v:path arrowok="t"/>
              </v:shape>
            </v:group>
            <v:group style="position:absolute;left:2899;top:-1731;width:50;height:87" coordorigin="2899,-1731" coordsize="50,87">
              <v:shape style="position:absolute;left:2899;top:-1731;width:50;height:87" coordorigin="2899,-1731" coordsize="50,87" path="m2899,-1657l2899,-1717,2913,-1731,2940,-1731,2949,-1717,2949,-1657,2940,-1644,2913,-1644,2899,-1657e" filled="f" stroked="t" strokeweight=".458pt" strokecolor="#231F20">
                <v:path arrowok="t"/>
              </v:shape>
            </v:group>
            <v:group style="position:absolute;left:2972;top:-1731;width:50;height:87" coordorigin="2972,-1731" coordsize="50,87">
              <v:shape style="position:absolute;left:2972;top:-1731;width:50;height:87" coordorigin="2972,-1731" coordsize="50,87" path="m2972,-1657l2972,-1717,2986,-1731,3013,-1731,3022,-1717,3022,-1657,3013,-1644,2986,-1644,2972,-1657e" filled="f" stroked="t" strokeweight=".458pt" strokecolor="#231F20">
                <v:path arrowok="t"/>
              </v:shape>
            </v:group>
            <v:group style="position:absolute;left:3009;top:-1836;width:298;height:69" coordorigin="3009,-1836" coordsize="298,69">
              <v:shape style="position:absolute;left:3009;top:-1836;width:298;height:69" coordorigin="3009,-1836" coordsize="298,69" path="m3009,-1767l3009,-1836,3306,-1836e" filled="f" stroked="t" strokeweight=".458pt" strokecolor="#231F20">
                <v:path arrowok="t"/>
              </v:shape>
            </v:group>
            <v:group style="position:absolute;left:3119;top:-1731;width:50;height:87" coordorigin="3119,-1731" coordsize="50,87">
              <v:shape style="position:absolute;left:3119;top:-1731;width:50;height:87" coordorigin="3119,-1731" coordsize="50,87" path="m3119,-1717l3119,-1731,3169,-1731,3142,-1694,3155,-1694,3169,-1680,3169,-1657,3155,-1644,3128,-1644,3119,-1657e" filled="f" stroked="t" strokeweight=".458pt" strokecolor="#231F20">
                <v:path arrowok="t"/>
              </v:shape>
            </v:group>
            <v:group style="position:absolute;left:3192;top:-1731;width:50;height:87" coordorigin="3192,-1731" coordsize="50,87">
              <v:shape style="position:absolute;left:3192;top:-1731;width:50;height:87" coordorigin="3192,-1731" coordsize="50,87" path="m3192,-1657l3192,-1717,3206,-1731,3229,-1731,3242,-1717,3242,-1657,3229,-1644,3206,-1644,3192,-1657e" filled="f" stroked="t" strokeweight=".458pt" strokecolor="#231F20">
                <v:path arrowok="t"/>
              </v:shape>
            </v:group>
            <v:group style="position:absolute;left:3265;top:-1731;width:50;height:87" coordorigin="3265,-1731" coordsize="50,87">
              <v:shape style="position:absolute;left:3265;top:-1731;width:50;height:87" coordorigin="3265,-1731" coordsize="50,87" path="m3265,-1657l3265,-1717,3279,-1731,3302,-1731,3316,-1717,3316,-1657,3302,-1644,3279,-1644,3265,-1657e" filled="f" stroked="t" strokeweight=".458pt" strokecolor="#231F20">
                <v:path arrowok="t"/>
              </v:shape>
            </v:group>
            <v:group style="position:absolute;left:3339;top:-1731;width:50;height:87" coordorigin="3339,-1731" coordsize="50,87">
              <v:shape style="position:absolute;left:3339;top:-1731;width:50;height:87" coordorigin="3339,-1731" coordsize="50,87" path="m3339,-1657l3339,-1717,3352,-1731,3375,-1731,3389,-1717,3389,-1657,3375,-1644,3352,-1644,3339,-1657e" filled="f" stroked="t" strokeweight=".458pt" strokecolor="#231F20">
                <v:path arrowok="t"/>
              </v:shape>
            </v:group>
            <v:group style="position:absolute;left:3306;top:-1836;width:2;height:69" coordorigin="3306,-1836" coordsize="2,69">
              <v:shape style="position:absolute;left:3306;top:-1836;width:2;height:69" coordorigin="3306,-1836" coordsize="0,69" path="m3306,-1767l3306,-1836e" filled="f" stroked="t" strokeweight=".458pt" strokecolor="#231F20">
                <v:path arrowok="t"/>
              </v:shape>
            </v:group>
            <v:group style="position:absolute;left:3252;top:-2628;width:73;height:32" coordorigin="3252,-2628" coordsize="73,32">
              <v:shape style="position:absolute;left:3252;top:-2628;width:73;height:32" coordorigin="3252,-2628" coordsize="73,32" path="m3252,-2628l3270,-2606,3288,-2624,3302,-2601,3316,-2596,3325,-2596e" filled="f" stroked="t" strokeweight=".458pt" strokecolor="#999B9E">
                <v:path arrowok="t"/>
              </v:shape>
            </v:group>
            <v:group style="position:absolute;left:3146;top:-2628;width:105;height:37" coordorigin="3146,-2628" coordsize="105,37">
              <v:shape style="position:absolute;left:3146;top:-2628;width:105;height:37" coordorigin="3146,-2628" coordsize="105,37" path="m3146,-2592l3174,-2601,3187,-2596,3215,-2619,3238,-2601,3252,-2628e" filled="f" stroked="t" strokeweight=".458pt" strokecolor="#999B9E">
                <v:path arrowok="t"/>
              </v:shape>
            </v:group>
            <v:group style="position:absolute;left:3027;top:-2592;width:119;height:96" coordorigin="3027,-2592" coordsize="119,96">
              <v:shape style="position:absolute;left:3027;top:-2592;width:119;height:96" coordorigin="3027,-2592" coordsize="119,96" path="m3027,-2496l3054,-2518,3077,-2546,3096,-2560,3119,-2564,3146,-2592e" filled="f" stroked="t" strokeweight=".458pt" strokecolor="#999B9E">
                <v:path arrowok="t"/>
              </v:shape>
            </v:group>
            <v:group style="position:absolute;left:2862;top:-2496;width:165;height:238" coordorigin="2862,-2496" coordsize="165,238">
              <v:shape style="position:absolute;left:2862;top:-2496;width:165;height:238" coordorigin="2862,-2496" coordsize="165,238" path="m2862,-2257l2885,-2285,2931,-2358,2963,-2413,2990,-2459,3027,-2496e" filled="f" stroked="t" strokeweight=".458pt" strokecolor="#999B9E">
                <v:path arrowok="t"/>
              </v:shape>
            </v:group>
            <v:group style="position:absolute;left:2725;top:-2257;width:137;height:147" coordorigin="2725,-2257" coordsize="137,147">
              <v:shape style="position:absolute;left:2725;top:-2257;width:137;height:147" coordorigin="2725,-2257" coordsize="137,147" path="m2725,-2111l2757,-2125,2784,-2147,2812,-2189,2835,-2225,2862,-2257e" filled="f" stroked="t" strokeweight=".458pt" strokecolor="#999B9E">
                <v:path arrowok="t"/>
              </v:shape>
            </v:group>
            <v:group style="position:absolute;left:2628;top:-2125;width:96;height:23" coordorigin="2628,-2125" coordsize="96,23">
              <v:shape style="position:absolute;left:2628;top:-2125;width:96;height:23" coordorigin="2628,-2125" coordsize="96,23" path="m2628,-2102l2638,-2111,2651,-2125,2670,-2106,2693,-2106,2725,-2111e" filled="f" stroked="t" strokeweight=".458pt" strokecolor="#999B9E">
                <v:path arrowok="t"/>
              </v:shape>
            </v:group>
            <v:group style="position:absolute;left:2560;top:-2161;width:69;height:60" coordorigin="2560,-2161" coordsize="69,60">
              <v:shape style="position:absolute;left:2560;top:-2161;width:69;height:60" coordorigin="2560,-2161" coordsize="69,60" path="m2560,-2161l2573,-2161,2583,-2134,2596,-2138,2615,-2115,2628,-2102e" filled="f" stroked="t" strokeweight=".458pt" strokecolor="#999B9E">
                <v:path arrowok="t"/>
              </v:shape>
            </v:group>
            <v:group style="position:absolute;left:2523;top:-2198;width:37;height:37" coordorigin="2523,-2198" coordsize="37,37">
              <v:shape style="position:absolute;left:2523;top:-2198;width:37;height:37" coordorigin="2523,-2198" coordsize="37,37" path="m2523,-2198l2528,-2189,2537,-2180,2546,-2189,2551,-2184,2560,-2161e" filled="f" stroked="t" strokeweight=".458pt" strokecolor="#999B9E">
                <v:path arrowok="t"/>
              </v:shape>
            </v:group>
            <v:group style="position:absolute;left:2473;top:-2262;width:50;height:64" coordorigin="2473,-2262" coordsize="50,64">
              <v:shape style="position:absolute;left:2473;top:-2262;width:50;height:64" coordorigin="2473,-2262" coordsize="50,64" path="m2473,-2253l2482,-2262,2491,-2239,2500,-2207,2514,-2207,2523,-2198e" filled="f" stroked="t" strokeweight=".458pt" strokecolor="#999B9E">
                <v:path arrowok="t"/>
              </v:shape>
            </v:group>
            <v:group style="position:absolute;left:2427;top:-2326;width:46;height:73" coordorigin="2427,-2326" coordsize="46,73">
              <v:shape style="position:absolute;left:2427;top:-2326;width:46;height:73" coordorigin="2427,-2326" coordsize="46,73" path="m2427,-2326l2436,-2322,2445,-2289,2454,-2267,2468,-2262,2473,-2253e" filled="f" stroked="t" strokeweight=".458pt" strokecolor="#999B9E">
                <v:path arrowok="t"/>
              </v:shape>
            </v:group>
            <v:group style="position:absolute;left:2335;top:-2399;width:92;height:78" coordorigin="2335,-2399" coordsize="92,78">
              <v:shape style="position:absolute;left:2335;top:-2399;width:92;height:78" coordorigin="2335,-2399" coordsize="92,78" path="m2335,-2399l2354,-2386,2386,-2367,2404,-2349,2418,-2322,2427,-2326e" filled="f" stroked="t" strokeweight=".458pt" strokecolor="#999B9E">
                <v:path arrowok="t"/>
              </v:shape>
            </v:group>
            <v:group style="position:absolute;left:2235;top:-2514;width:101;height:115" coordorigin="2235,-2514" coordsize="101,115">
              <v:shape style="position:absolute;left:2235;top:-2514;width:101;height:115" coordorigin="2235,-2514" coordsize="101,115" path="m2235,-2514l2244,-2473,2267,-2477,2285,-2464,2303,-2436,2335,-2399e" filled="f" stroked="t" strokeweight=".458pt" strokecolor="#999B9E">
                <v:path arrowok="t"/>
              </v:shape>
            </v:group>
            <v:group style="position:absolute;left:2193;top:-2596;width:41;height:82" coordorigin="2193,-2596" coordsize="41,82">
              <v:shape style="position:absolute;left:2193;top:-2596;width:41;height:82" coordorigin="2193,-2596" coordsize="41,82" path="m2193,-2596l2198,-2578,2207,-2546,2216,-2541,2225,-2551,2235,-2514e" filled="f" stroked="t" strokeweight=".458pt" strokecolor="#999B9E">
                <v:path arrowok="t"/>
              </v:shape>
            </v:group>
            <v:group style="position:absolute;left:2170;top:-2665;width:23;height:69" coordorigin="2170,-2665" coordsize="23,69">
              <v:shape style="position:absolute;left:2170;top:-2665;width:23;height:69" coordorigin="2170,-2665" coordsize="23,69" path="m2170,-2665l2175,-2656,2180,-2628,2184,-2628,2189,-2610,2193,-2596e" filled="f" stroked="t" strokeweight=".458pt" strokecolor="#999B9E">
                <v:path arrowok="t"/>
              </v:shape>
            </v:group>
            <v:group style="position:absolute;left:2152;top:-2757;width:18;height:92" coordorigin="2152,-2757" coordsize="18,92">
              <v:shape style="position:absolute;left:2152;top:-2757;width:18;height:92" coordorigin="2152,-2757" coordsize="18,92" path="m2152,-2734l2157,-2757,2161,-2693,2161,-2688,2166,-2688,2170,-2665e" filled="f" stroked="t" strokeweight=".458pt" strokecolor="#999B9E">
                <v:path arrowok="t"/>
              </v:shape>
            </v:group>
            <v:group style="position:absolute;left:2138;top:-2789;width:14;height:55" coordorigin="2138,-2789" coordsize="14,55">
              <v:shape style="position:absolute;left:2138;top:-2789;width:14;height:55" coordorigin="2138,-2789" coordsize="14,55" path="m2138,-2789l2138,-2770,2143,-2784,2147,-2770,2147,-2752,2152,-2734e" filled="f" stroked="t" strokeweight=".458pt" strokecolor="#999B9E">
                <v:path arrowok="t"/>
              </v:shape>
            </v:group>
            <v:group style="position:absolute;left:2120;top:-2798;width:18;height:202" coordorigin="2120,-2798" coordsize="18,202">
              <v:shape style="position:absolute;left:2120;top:-2798;width:18;height:202" coordorigin="2120,-2798" coordsize="18,202" path="m2120,-2596l2125,-2633,2125,-2738,2129,-2798,2134,-2798,2138,-2789e" filled="f" stroked="t" strokeweight=".458pt" strokecolor="#999B9E">
                <v:path arrowok="t"/>
              </v:shape>
            </v:group>
            <v:group style="position:absolute;left:2106;top:-2596;width:14;height:701" coordorigin="2106,-2596" coordsize="14,701">
              <v:shape style="position:absolute;left:2106;top:-2596;width:14;height:701" coordorigin="2106,-2596" coordsize="14,701" path="m2106,-1896l2111,-1937,2111,-2180,2115,-2221,2115,-2422,2120,-2596e" filled="f" stroked="t" strokeweight=".458pt" strokecolor="#999B9E">
                <v:path arrowok="t"/>
              </v:shape>
            </v:group>
            <v:group style="position:absolute;left:2097;top:-2349;width:9;height:454" coordorigin="2097,-2349" coordsize="9,454">
              <v:shape style="position:absolute;left:2097;top:-2349;width:9;height:454" coordorigin="2097,-2349" coordsize="9,454" path="m2097,-2349l2097,-2340,2102,-2248,2102,-2102,2106,-1896e" filled="f" stroked="t" strokeweight=".458pt" strokecolor="#999B9E">
                <v:path arrowok="t"/>
              </v:shape>
            </v:group>
            <v:group style="position:absolute;left:2093;top:-2482;width:5;height:133" coordorigin="2093,-2482" coordsize="5,133">
              <v:shape style="position:absolute;left:2093;top:-2482;width:5;height:133" coordorigin="2093,-2482" coordsize="5,133" path="m2093,-2477l2093,-2482,2093,-2441,2093,-2445,2097,-2413,2097,-2349e" filled="f" stroked="t" strokeweight=".458pt" strokecolor="#999B9E">
                <v:path arrowok="t"/>
              </v:shape>
            </v:group>
            <v:group style="position:absolute;left:2088;top:-2514;width:5;height:37" coordorigin="2088,-2514" coordsize="5,37">
              <v:shape style="position:absolute;left:2088;top:-2514;width:5;height:37" coordorigin="2088,-2514" coordsize="5,37" path="m2088,-2505l2088,-2482,2088,-2514,2092,-2477,2092,-2486,2092,-2477e" filled="f" stroked="t" strokeweight=".458pt" strokecolor="#999B9E">
                <v:path arrowok="t"/>
              </v:shape>
            </v:group>
            <v:group style="position:absolute;left:2083;top:-2491;width:9;height:2" coordorigin="2083,-2491" coordsize="9,2">
              <v:shape style="position:absolute;left:2083;top:-2491;width:9;height:2" coordorigin="2083,-2491" coordsize="9,0" path="m2083,-2491l2092,-2491e" filled="f" stroked="t" strokeweight="1.374pt" strokecolor="#999B9E">
                <v:path arrowok="t"/>
              </v:shape>
            </v:group>
            <v:group style="position:absolute;left:2083;top:-2505;width:5;height:27" coordorigin="2083,-2505" coordsize="5,27">
              <v:shape style="position:absolute;left:2083;top:-2505;width:5;height:27" coordorigin="2083,-2505" coordsize="5,27" path="m2083,-2491l2083,-2500,2083,-2496,2088,-2491,2088,-2505,2088,-2477e" filled="f" stroked="t" strokeweight=".458pt" strokecolor="#999B9E">
                <v:path arrowok="t"/>
              </v:shape>
            </v:group>
            <v:group style="position:absolute;left:2079;top:-2493;width:9;height:2" coordorigin="2079,-2493" coordsize="9,2">
              <v:shape style="position:absolute;left:2079;top:-2493;width:9;height:2" coordorigin="2079,-2493" coordsize="9,0" path="m2079,-2493l2088,-2493e" filled="f" stroked="t" strokeweight="2.062pt" strokecolor="#999B9E">
                <v:path arrowok="t"/>
              </v:shape>
            </v:group>
            <v:group style="position:absolute;left:2079;top:-2502;width:9;height:2" coordorigin="2079,-2502" coordsize="9,2">
              <v:shape style="position:absolute;left:2079;top:-2502;width:9;height:2" coordorigin="2079,-2502" coordsize="9,0" path="m2079,-2502l2088,-2502e" filled="f" stroked="t" strokeweight="1.145pt" strokecolor="#999B9E">
                <v:path arrowok="t"/>
              </v:shape>
            </v:group>
            <v:group style="position:absolute;left:2079;top:-2500;width:5;height:9" coordorigin="2079,-2500" coordsize="5,9">
              <v:shape style="position:absolute;left:2079;top:-2500;width:5;height:9" coordorigin="2079,-2500" coordsize="5,9" path="m2079,-2491l2079,-2500,2079,-2491,2079,-2496,2083,-2496e" filled="f" stroked="t" strokeweight=".458pt" strokecolor="#999B9E">
                <v:path arrowok="t"/>
              </v:shape>
            </v:group>
            <v:group style="position:absolute;left:2074;top:-2505;width:5;height:23" coordorigin="2074,-2505" coordsize="5,23">
              <v:shape style="position:absolute;left:2074;top:-2505;width:5;height:23" coordorigin="2074,-2505" coordsize="5,23" path="m2074,-2505l2074,-2482,2079,-2500,2079,-2496,2079,-2500,2079,-2491e" filled="f" stroked="t" strokeweight=".458pt" strokecolor="#999B9E">
                <v:path arrowok="t"/>
              </v:shape>
            </v:group>
            <v:group style="position:absolute;left:2070;top:-2505;width:5;height:14" coordorigin="2070,-2505" coordsize="5,14">
              <v:shape style="position:absolute;left:2070;top:-2505;width:5;height:14" coordorigin="2070,-2505" coordsize="5,14" path="m2070,-2491l2070,-2500,2074,-2491,2074,-2500,2074,-2496,2074,-2505e" filled="f" stroked="t" strokeweight=".458pt" strokecolor="#999B9E">
                <v:path arrowok="t"/>
              </v:shape>
            </v:group>
            <v:group style="position:absolute;left:2005;top:-2523;width:64;height:50" coordorigin="2005,-2523" coordsize="64,50">
              <v:shape style="position:absolute;left:2005;top:-2523;width:64;height:50" coordorigin="2005,-2523" coordsize="64,50" path="m2005,-2473l2038,-2514,2056,-2496,2060,-2505,2065,-2523,2070,-2491e" filled="f" stroked="t" strokeweight=".458pt" strokecolor="#999B9E">
                <v:path arrowok="t"/>
              </v:shape>
            </v:group>
            <v:group style="position:absolute;left:1653;top:-1822;width:2;height:46" coordorigin="1653,-1822" coordsize="2,46">
              <v:shape style="position:absolute;left:1653;top:-1822;width:2;height:46" coordorigin="1653,-1822" coordsize="0,46" path="m1653,-1776l1653,-1822e" filled="f" stroked="t" strokeweight=".458pt" strokecolor="#231F20">
                <v:path arrowok="t"/>
              </v:shape>
            </v:group>
            <v:group style="position:absolute;left:1616;top:-1900;width:87;height:50" coordorigin="1616,-1900" coordsize="87,50">
              <v:shape style="position:absolute;left:1616;top:-1900;width:87;height:50" coordorigin="1616,-1900" coordsize="87,50" path="m1689,-1850l1703,-1859,1703,-1886,1689,-1900,1625,-1900,1616,-1886,1616,-1859,1625,-1850,1653,-1850,1662,-1859,1662,-1886,1653,-1900e" filled="f" stroked="t" strokeweight=".458pt" strokecolor="#231F20">
                <v:path arrowok="t"/>
              </v:shape>
            </v:group>
            <v:group style="position:absolute;left:1735;top:-2344;width:69;height:508" coordorigin="1735,-2344" coordsize="69,508">
              <v:shape style="position:absolute;left:1735;top:-2344;width:69;height:508" coordorigin="1735,-2344" coordsize="69,508" path="m1735,-1836l1804,-1836,1804,-2344e" filled="f" stroked="t" strokeweight=".458pt" strokecolor="#231F20">
                <v:path arrowok="t"/>
              </v:shape>
            </v:group>
            <v:group style="position:absolute;left:1653;top:-2340;width:2;height:50" coordorigin="1653,-2340" coordsize="2,50">
              <v:shape style="position:absolute;left:1653;top:-2340;width:2;height:50" coordorigin="1653,-2340" coordsize="0,50" path="m1653,-2289l1653,-2340e" filled="f" stroked="t" strokeweight=".458pt" strokecolor="#231F20">
                <v:path arrowok="t"/>
              </v:shape>
            </v:group>
            <v:group style="position:absolute;left:1616;top:-2399;width:87;height:50" coordorigin="1616,-2399" coordsize="87,50">
              <v:shape style="position:absolute;left:1616;top:-2399;width:87;height:50" coordorigin="1616,-2399" coordsize="87,50" path="m1625,-2349l1616,-2363,1616,-2390,1625,-2399,1653,-2399,1689,-2349,1703,-2349,1703,-2399,1689,-2399e" filled="f" stroked="t" strokeweight=".458pt" strokecolor="#231F20">
                <v:path arrowok="t"/>
              </v:shape>
            </v:group>
            <v:group style="position:absolute;left:1735;top:-2858;width:69;height:513" coordorigin="1735,-2858" coordsize="69,513">
              <v:shape style="position:absolute;left:1735;top:-2858;width:69;height:513" coordorigin="1735,-2858" coordsize="69,513" path="m1735,-2344l1804,-2344,1804,-2858e" filled="f" stroked="t" strokeweight=".458pt" strokecolor="#231F20">
                <v:path arrowok="t"/>
              </v:shape>
            </v:group>
            <v:group style="position:absolute;left:1616;top:-2880;width:87;height:50" coordorigin="1616,-2880" coordsize="87,50">
              <v:shape style="position:absolute;left:1616;top:-2880;width:87;height:50" coordorigin="1616,-2880" coordsize="87,50" path="m1689,-2830l1703,-2844,1703,-2867,1689,-2880,1662,-2880,1653,-2867,1653,-2830,1616,-2830,1616,-2880e" filled="f" stroked="t" strokeweight=".458pt" strokecolor="#231F20">
                <v:path arrowok="t"/>
              </v:shape>
            </v:group>
            <v:group style="position:absolute;left:1735;top:-2858;width:69;height:2" coordorigin="1735,-2858" coordsize="69,2">
              <v:shape style="position:absolute;left:1735;top:-2858;width:69;height:2" coordorigin="1735,-2858" coordsize="69,0" path="m1735,-2858l1804,-2858e" filled="f" stroked="t" strokeweight=".458pt" strokecolor="#231F20">
                <v:path arrowok="t"/>
              </v:shape>
            </v:group>
            <v:group style="position:absolute;left:1804;top:-2496;width:202;height:23" coordorigin="1804,-2496" coordsize="202,23">
              <v:shape style="position:absolute;left:1804;top:-2496;width:202;height:23" coordorigin="1804,-2496" coordsize="202,23" path="m1804,-2496l1804,-2482,1886,-2491,1973,-2486,2005,-2473e" filled="f" stroked="t" strokeweight=".458pt" strokecolor="#999B9E">
                <v:path arrowok="t"/>
              </v:shape>
            </v:group>
            <v:group style="position:absolute;left:3325;top:-2601;width:2;height:9" coordorigin="3325,-2601" coordsize="2,9">
              <v:shape style="position:absolute;left:3325;top:-2601;width:2;height:9" coordorigin="3325,-2601" coordsize="0,9" path="m3325,-2601l3325,-2592e" filled="f" stroked="t" strokeweight="0pt" strokecolor="#231F20">
                <v:path arrowok="t"/>
              </v:shape>
            </v:group>
            <v:group style="position:absolute;left:1804;top:-2789;width:1521;height:870" coordorigin="1804,-2789" coordsize="1521,870">
              <v:shape style="position:absolute;left:1804;top:-2789;width:1521;height:870" coordorigin="1804,-2789" coordsize="1521,870" path="m1804,-2491l2056,-2491,2079,-2491,2092,-2491,2092,-2482,2092,-2477,2097,-2463,2097,-2386,2102,-2280,2102,-2074,2106,-1918,2111,-1941,2111,-2115,2115,-2262,2115,-2454,2120,-2596,2125,-2660,2125,-2729,2129,-2780,2134,-2789,2138,-2789,2138,-2784,2143,-2770,2147,-2761,2147,-2748,2152,-2729,2157,-2720,2161,-2706,2161,-2688,2166,-2683,2170,-2665,2175,-2656,2175,-2647,2179,-2633,2184,-2619,2189,-2606,2193,-2596,2198,-2583,2207,-2573,2225,-2537,2234,-2523,2244,-2509,2267,-2482,2285,-2459,2303,-2436,2335,-2409,2354,-2390,2386,-2367,2404,-2349,2418,-2331,2427,-2321,2436,-2303,2445,-2289,2454,-2276,2468,-2262,2473,-2253,2482,-2244,2491,-2230,2500,-2221,2514,-2207,2523,-2198,2528,-2189,2537,-2184,2546,-2175,2551,-2170,2560,-2166,2573,-2157,2583,-2147,2596,-2138,2615,-2129,2628,-2120,2638,-2115,2651,-2111,2670,-2106,2693,-2106,2757,-2129,2812,-2184,2862,-2248,2885,-2289,2931,-2363,2963,-2413,2990,-2454,3027,-2496,3055,-2528,3077,-2546,3096,-2560,3119,-2573,3146,-2583,3174,-2596,3187,-2596,3215,-2606,3238,-2606,3252,-2610,3270,-2610,3325,-2610e" filled="f" stroked="t" strokeweight=".458pt" strokecolor="#231F20">
                <v:path arrowok="t"/>
              </v:shape>
            </v:group>
            <v:group style="position:absolute;left:1804;top:-2491;width:1521;height:2" coordorigin="1804,-2491" coordsize="1521,2">
              <v:shape style="position:absolute;left:1804;top:-2491;width:1521;height:2" coordorigin="1804,-2491" coordsize="1521,0" path="m1804,-2491l3325,-2491,3325,-2491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5.710999pt;margin-top:-78.97242pt;width:89.335pt;height:64.1330pt;mso-position-horizontal-relative:page;mso-position-vertical-relative:paragraph;z-index:-1426" coordorigin="3714,-1579" coordsize="1787,1283">
            <v:group style="position:absolute;left:3801;top:-352;width:50;height:2" coordorigin="3801,-352" coordsize="50,2">
              <v:shape style="position:absolute;left:3801;top:-352;width:50;height:2" coordorigin="3801,-352" coordsize="50,0" path="m3801,-352l3852,-352e" filled="f" stroked="t" strokeweight=".458pt" strokecolor="#231F20">
                <v:path arrowok="t"/>
              </v:shape>
            </v:group>
            <v:group style="position:absolute;left:3861;top:-388;width:50;height:87" coordorigin="3861,-388" coordsize="50,87">
              <v:shape style="position:absolute;left:3861;top:-388;width:50;height:87" coordorigin="3861,-388" coordsize="50,87" path="m3861,-375l3861,-388,3911,-388,3884,-352,3897,-352,3911,-338,3911,-315,3897,-301,3870,-301,3861,-315e" filled="f" stroked="t" strokeweight=".458pt" strokecolor="#231F20">
                <v:path arrowok="t"/>
              </v:shape>
            </v:group>
            <v:group style="position:absolute;left:3907;top:-494;width:302;height:69" coordorigin="3907,-494" coordsize="302,69">
              <v:shape style="position:absolute;left:3907;top:-494;width:302;height:69" coordorigin="3907,-494" coordsize="302,69" path="m3907,-425l3907,-494,4209,-494e" filled="f" stroked="t" strokeweight=".458pt" strokecolor="#231F20">
                <v:path arrowok="t"/>
              </v:shape>
            </v:group>
            <v:group style="position:absolute;left:4159;top:-388;width:50;height:87" coordorigin="4159,-388" coordsize="50,87">
              <v:shape style="position:absolute;left:4159;top:-388;width:50;height:87" coordorigin="4159,-388" coordsize="50,87" path="m4159,-315l4159,-375,4168,-388,4195,-388,4209,-375,4209,-315,4195,-301,4168,-301,4159,-315e" filled="f" stroked="t" strokeweight=".458pt" strokecolor="#231F20">
                <v:path arrowok="t"/>
              </v:shape>
            </v:group>
            <v:group style="position:absolute;left:4209;top:-494;width:302;height:69" coordorigin="4209,-494" coordsize="302,69">
              <v:shape style="position:absolute;left:4209;top:-494;width:302;height:69" coordorigin="4209,-494" coordsize="302,69" path="m4209,-425l4209,-494,4511,-494e" filled="f" stroked="t" strokeweight=".458pt" strokecolor="#231F20">
                <v:path arrowok="t"/>
              </v:shape>
            </v:group>
            <v:group style="position:absolute;left:4456;top:-388;width:50;height:87" coordorigin="4456,-388" coordsize="50,87">
              <v:shape style="position:absolute;left:4456;top:-388;width:50;height:87" coordorigin="4456,-388" coordsize="50,87" path="m4456,-375l4456,-388,4507,-388,4484,-352,4493,-352,4507,-338,4507,-315,4493,-301,4470,-301,4456,-315e" filled="f" stroked="t" strokeweight=".458pt" strokecolor="#231F20">
                <v:path arrowok="t"/>
              </v:shape>
            </v:group>
            <v:group style="position:absolute;left:4511;top:-494;width:298;height:69" coordorigin="4511,-494" coordsize="298,69">
              <v:shape style="position:absolute;left:4511;top:-494;width:298;height:69" coordorigin="4511,-494" coordsize="298,69" path="m4511,-425l4511,-494,4809,-494e" filled="f" stroked="t" strokeweight=".458pt" strokecolor="#231F20">
                <v:path arrowok="t"/>
              </v:shape>
            </v:group>
            <v:group style="position:absolute;left:4695;top:-388;width:50;height:87" coordorigin="4695,-388" coordsize="50,87">
              <v:shape style="position:absolute;left:4695;top:-388;width:50;height:87" coordorigin="4695,-388" coordsize="50,87" path="m4695,-375l4695,-388,4745,-388,4718,-352,4731,-352,4745,-338,4745,-315,4731,-301,4708,-301,4695,-315e" filled="f" stroked="t" strokeweight=".458pt" strokecolor="#231F20">
                <v:path arrowok="t"/>
              </v:shape>
            </v:group>
            <v:group style="position:absolute;left:4768;top:-388;width:50;height:87" coordorigin="4768,-388" coordsize="50,87">
              <v:shape style="position:absolute;left:4768;top:-388;width:50;height:87" coordorigin="4768,-388" coordsize="50,87" path="m4768,-315l4768,-375,4782,-388,4805,-388,4818,-375,4818,-315,4805,-301,4782,-301,4768,-315e" filled="f" stroked="t" strokeweight=".458pt" strokecolor="#231F20">
                <v:path arrowok="t"/>
              </v:shape>
            </v:group>
            <v:group style="position:absolute;left:4809;top:-494;width:302;height:69" coordorigin="4809,-494" coordsize="302,69">
              <v:shape style="position:absolute;left:4809;top:-494;width:302;height:69" coordorigin="4809,-494" coordsize="302,69" path="m4809,-425l4809,-494,5112,-494e" filled="f" stroked="t" strokeweight=".458pt" strokecolor="#231F20">
                <v:path arrowok="t"/>
              </v:shape>
            </v:group>
            <v:group style="position:absolute;left:4933;top:-388;width:50;height:87" coordorigin="4933,-388" coordsize="50,87">
              <v:shape style="position:absolute;left:4933;top:-388;width:50;height:87" coordorigin="4933,-388" coordsize="50,87" path="m4933,-375l4933,-388,4983,-388,4956,-352,4969,-352,4983,-338,4983,-315,4969,-301,4942,-301,4933,-315e" filled="f" stroked="t" strokeweight=".458pt" strokecolor="#231F20">
                <v:path arrowok="t"/>
              </v:shape>
            </v:group>
            <v:group style="position:absolute;left:5006;top:-388;width:50;height:87" coordorigin="5006,-388" coordsize="50,87">
              <v:shape style="position:absolute;left:5006;top:-388;width:50;height:87" coordorigin="5006,-388" coordsize="50,87" path="m5006,-315l5006,-375,5015,-388,5043,-388,5057,-375,5057,-315,5043,-301,5015,-301,5006,-315e" filled="f" stroked="t" strokeweight=".458pt" strokecolor="#231F20">
                <v:path arrowok="t"/>
              </v:shape>
            </v:group>
            <v:group style="position:absolute;left:5079;top:-388;width:50;height:87" coordorigin="5079,-388" coordsize="50,87">
              <v:shape style="position:absolute;left:5079;top:-388;width:50;height:87" coordorigin="5079,-388" coordsize="50,87" path="m5079,-315l5079,-375,5093,-388,5116,-388,5130,-375,5130,-315,5116,-301,5093,-301,5079,-315e" filled="f" stroked="t" strokeweight=".458pt" strokecolor="#231F20">
                <v:path arrowok="t"/>
              </v:shape>
            </v:group>
            <v:group style="position:absolute;left:5112;top:-494;width:302;height:69" coordorigin="5112,-494" coordsize="302,69">
              <v:shape style="position:absolute;left:5112;top:-494;width:302;height:69" coordorigin="5112,-494" coordsize="302,69" path="m5112,-425l5112,-494,5414,-494e" filled="f" stroked="t" strokeweight=".458pt" strokecolor="#231F20">
                <v:path arrowok="t"/>
              </v:shape>
            </v:group>
            <v:group style="position:absolute;left:5221;top:-388;width:50;height:87" coordorigin="5221,-388" coordsize="50,87">
              <v:shape style="position:absolute;left:5221;top:-388;width:50;height:87" coordorigin="5221,-388" coordsize="50,87" path="m5221,-375l5221,-388,5272,-388,5249,-352,5258,-352,5272,-338,5272,-315,5258,-301,5235,-301,5221,-315e" filled="f" stroked="t" strokeweight=".458pt" strokecolor="#231F20">
                <v:path arrowok="t"/>
              </v:shape>
            </v:group>
            <v:group style="position:absolute;left:5295;top:-388;width:50;height:87" coordorigin="5295,-388" coordsize="50,87">
              <v:shape style="position:absolute;left:5295;top:-388;width:50;height:87" coordorigin="5295,-388" coordsize="50,87" path="m5295,-315l5295,-375,5308,-388,5336,-388,5345,-375,5345,-315,5336,-301,5308,-301,5295,-315e" filled="f" stroked="t" strokeweight=".458pt" strokecolor="#231F20">
                <v:path arrowok="t"/>
              </v:shape>
            </v:group>
            <v:group style="position:absolute;left:5368;top:-388;width:50;height:87" coordorigin="5368,-388" coordsize="50,87">
              <v:shape style="position:absolute;left:5368;top:-388;width:50;height:87" coordorigin="5368,-388" coordsize="50,87" path="m5368,-315l5368,-375,5382,-388,5409,-388,5418,-375,5418,-315,5409,-301,5382,-301,5368,-315e" filled="f" stroked="t" strokeweight=".458pt" strokecolor="#231F20">
                <v:path arrowok="t"/>
              </v:shape>
            </v:group>
            <v:group style="position:absolute;left:5446;top:-388;width:50;height:87" coordorigin="5446,-388" coordsize="50,87">
              <v:shape style="position:absolute;left:5446;top:-388;width:50;height:87" coordorigin="5446,-388" coordsize="50,87" path="m5446,-315l5446,-375,5455,-388,5483,-388,5496,-375,5496,-315,5483,-301,5455,-301,5446,-315e" filled="f" stroked="t" strokeweight=".458pt" strokecolor="#231F20">
                <v:path arrowok="t"/>
              </v:shape>
            </v:group>
            <v:group style="position:absolute;left:5414;top:-494;width:2;height:69" coordorigin="5414,-494" coordsize="2,69">
              <v:shape style="position:absolute;left:5414;top:-494;width:2;height:69" coordorigin="5414,-494" coordsize="0,69" path="m5414,-425l5414,-494e" filled="f" stroked="t" strokeweight=".458pt" strokecolor="#231F20">
                <v:path arrowok="t"/>
              </v:shape>
            </v:group>
            <v:group style="position:absolute;left:3719;top:-521;width:87;height:50" coordorigin="3719,-521" coordsize="87,50">
              <v:shape style="position:absolute;left:3719;top:-521;width:87;height:50" coordorigin="3719,-521" coordsize="87,50" path="m3792,-471l3728,-471,3719,-480,3719,-507,3728,-521,3792,-521,3806,-507,3806,-480,3792,-471e" filled="f" stroked="t" strokeweight=".458pt" strokecolor="#231F20">
                <v:path arrowok="t"/>
              </v:shape>
            </v:group>
            <v:group style="position:absolute;left:3838;top:-1002;width:69;height:508" coordorigin="3838,-1002" coordsize="69,508">
              <v:shape style="position:absolute;left:3838;top:-1002;width:69;height:508" coordorigin="3838,-1002" coordsize="69,508" path="m3838,-494l3907,-494,3907,-1002e" filled="f" stroked="t" strokeweight=".458pt" strokecolor="#231F20">
                <v:path arrowok="t"/>
              </v:shape>
            </v:group>
            <v:group style="position:absolute;left:3719;top:-975;width:87;height:14" coordorigin="3719,-975" coordsize="87,14">
              <v:shape style="position:absolute;left:3719;top:-975;width:87;height:14" coordorigin="3719,-975" coordsize="87,14" path="m3728,-961l3719,-975,3806,-975e" filled="f" stroked="t" strokeweight=".458pt" strokecolor="#231F20">
                <v:path arrowok="t"/>
              </v:shape>
            </v:group>
            <v:group style="position:absolute;left:3806;top:-984;width:2;height:23" coordorigin="3806,-984" coordsize="2,23">
              <v:shape style="position:absolute;left:3806;top:-984;width:2;height:23" coordorigin="3806,-984" coordsize="0,23" path="m3806,-961l3806,-984e" filled="f" stroked="t" strokeweight=".458pt" strokecolor="#231F20">
                <v:path arrowok="t"/>
              </v:shape>
            </v:group>
            <v:group style="position:absolute;left:3719;top:-1048;width:87;height:50" coordorigin="3719,-1048" coordsize="87,50">
              <v:shape style="position:absolute;left:3719;top:-1048;width:87;height:50" coordorigin="3719,-1048" coordsize="87,50" path="m3792,-998l3806,-1011,3806,-1034,3792,-1048,3728,-1048,3719,-1034,3719,-1011,3728,-998,3755,-998,3769,-1011,3769,-1034,3755,-1048e" filled="f" stroked="t" strokeweight=".458pt" strokecolor="#231F20">
                <v:path arrowok="t"/>
              </v:shape>
            </v:group>
            <v:group style="position:absolute;left:3838;top:-1515;width:69;height:513" coordorigin="3838,-1515" coordsize="69,513">
              <v:shape style="position:absolute;left:3838;top:-1515;width:69;height:513" coordorigin="3838,-1515" coordsize="69,513" path="m3838,-1002l3907,-1002,3907,-1515e" filled="f" stroked="t" strokeweight=".458pt" strokecolor="#231F20">
                <v:path arrowok="t"/>
              </v:shape>
            </v:group>
            <v:group style="position:absolute;left:3719;top:-1502;width:87;height:50" coordorigin="3719,-1502" coordsize="87,50">
              <v:shape style="position:absolute;left:3719;top:-1502;width:87;height:50" coordorigin="3719,-1502" coordsize="87,50" path="m3728,-1451l3719,-1451,3719,-1502,3755,-1479,3755,-1488,3769,-1502,3792,-1502,3806,-1488,3806,-1465,3792,-1451e" filled="f" stroked="t" strokeweight=".458pt" strokecolor="#231F20">
                <v:path arrowok="t"/>
              </v:shape>
            </v:group>
            <v:group style="position:absolute;left:3719;top:-1575;width:87;height:50" coordorigin="3719,-1575" coordsize="87,50">
              <v:shape style="position:absolute;left:3719;top:-1575;width:87;height:50" coordorigin="3719,-1575" coordsize="87,50" path="m3755,-1538l3742,-1524,3728,-1524,3719,-1538,3719,-1566,3728,-1575,3742,-1575,3755,-1566,3769,-1575,3792,-1575,3806,-1566,3806,-1538,3792,-1524,3769,-1524,3755,-1538,3755,-1566e" filled="f" stroked="t" strokeweight=".458pt" strokecolor="#231F20">
                <v:path arrowok="t"/>
              </v:shape>
            </v:group>
            <v:group style="position:absolute;left:3838;top:-1515;width:69;height:2" coordorigin="3838,-1515" coordsize="69,2">
              <v:shape style="position:absolute;left:3838;top:-1515;width:69;height:2" coordorigin="3838,-1515" coordsize="69,0" path="m3838,-1515l3907,-1515e" filled="f" stroked="t" strokeweight=".458pt" strokecolor="#231F20">
                <v:path arrowok="t"/>
              </v:shape>
            </v:group>
            <v:group style="position:absolute;left:5391;top:-507;width:41;height:9" coordorigin="5391,-507" coordsize="41,9">
              <v:shape style="position:absolute;left:5391;top:-507;width:41;height:9" coordorigin="5391,-507" coordsize="41,9" path="m5391,-503l5405,-498,5418,-507,5432,-503e" filled="f" stroked="t" strokeweight=".458pt" strokecolor="#999B9E">
                <v:path arrowok="t"/>
              </v:shape>
            </v:group>
            <v:group style="position:absolute;left:5290;top:-540;width:101;height:37" coordorigin="5290,-540" coordsize="101,37">
              <v:shape style="position:absolute;left:5290;top:-540;width:101;height:37" coordorigin="5290,-540" coordsize="101,37" path="m5290,-540l5322,-521,5345,-512,5359,-507,5377,-512,5391,-503e" filled="f" stroked="t" strokeweight=".458pt" strokecolor="#999B9E">
                <v:path arrowok="t"/>
              </v:shape>
            </v:group>
            <v:group style="position:absolute;left:5180;top:-663;width:110;height:124" coordorigin="5180,-663" coordsize="110,124">
              <v:shape style="position:absolute;left:5180;top:-663;width:110;height:124" coordorigin="5180,-663" coordsize="110,124" path="m5180,-663l5199,-622,5221,-608,5249,-567,5281,-549,5290,-540e" filled="f" stroked="t" strokeweight=".458pt" strokecolor="#999B9E">
                <v:path arrowok="t"/>
              </v:shape>
            </v:group>
            <v:group style="position:absolute;left:5038;top:-1066;width:142;height:403" coordorigin="5038,-1066" coordsize="142,403">
              <v:shape style="position:absolute;left:5038;top:-1066;width:142;height:403" coordorigin="5038,-1066" coordsize="142,403" path="m5038,-1066l5070,-911,5098,-837,5130,-773,5157,-700,5180,-663e" filled="f" stroked="t" strokeweight=".458pt" strokecolor="#999B9E">
                <v:path arrowok="t"/>
              </v:shape>
            </v:group>
            <v:group style="position:absolute;left:4887;top:-1382;width:151;height:316" coordorigin="4887,-1382" coordsize="151,316">
              <v:shape style="position:absolute;left:4887;top:-1382;width:151;height:316" coordorigin="4887,-1382" coordsize="151,316" path="m4887,-1382l4919,-1282,4937,-1282,4965,-1195,4992,-1172,5038,-1066e" filled="f" stroked="t" strokeweight=".458pt" strokecolor="#999B9E">
                <v:path arrowok="t"/>
              </v:shape>
            </v:group>
            <v:group style="position:absolute;left:4759;top:-1515;width:128;height:133" coordorigin="4759,-1515" coordsize="128,133">
              <v:shape style="position:absolute;left:4759;top:-1515;width:128;height:133" coordorigin="4759,-1515" coordsize="128,133" path="m4759,-1465l4777,-1515,4795,-1433,4832,-1410,4864,-1437,4887,-1382e" filled="f" stroked="t" strokeweight=".458pt" strokecolor="#999B9E">
                <v:path arrowok="t"/>
              </v:shape>
            </v:group>
            <v:group style="position:absolute;left:4690;top:-1474;width:69;height:101" coordorigin="4690,-1474" coordsize="69,101">
              <v:shape style="position:absolute;left:4690;top:-1474;width:69;height:101" coordorigin="4690,-1474" coordsize="69,101" path="m4690,-1401l4699,-1474,4718,-1469,4736,-1373,4745,-1428,4759,-1465e" filled="f" stroked="t" strokeweight=".458pt" strokecolor="#999B9E">
                <v:path arrowok="t"/>
              </v:shape>
            </v:group>
            <v:group style="position:absolute;left:4644;top:-1424;width:46;height:55" coordorigin="4644,-1424" coordsize="46,55">
              <v:shape style="position:absolute;left:4644;top:-1424;width:46;height:55" coordorigin="4644,-1424" coordsize="46,55" path="m4644,-1378l4653,-1419,4658,-1369,4667,-1392,4681,-1424,4690,-1401e" filled="f" stroked="t" strokeweight=".458pt" strokecolor="#999B9E">
                <v:path arrowok="t"/>
              </v:shape>
            </v:group>
            <v:group style="position:absolute;left:4598;top:-1392;width:46;height:73" coordorigin="4598,-1392" coordsize="46,73">
              <v:shape style="position:absolute;left:4598;top:-1392;width:46;height:73" coordorigin="4598,-1392" coordsize="46,73" path="m4598,-1318l4612,-1341,4621,-1392,4630,-1346,4640,-1392,4644,-1378e" filled="f" stroked="t" strokeweight=".458pt" strokecolor="#999B9E">
                <v:path arrowok="t"/>
              </v:shape>
            </v:group>
            <v:group style="position:absolute;left:4557;top:-1350;width:41;height:64" coordorigin="4557,-1350" coordsize="41,64">
              <v:shape style="position:absolute;left:4557;top:-1350;width:41;height:64" coordorigin="4557,-1350" coordsize="41,64" path="m4557,-1300l4566,-1314,4575,-1286,4585,-1318,4589,-1350,4598,-1318e" filled="f" stroked="t" strokeweight=".458pt" strokecolor="#999B9E">
                <v:path arrowok="t"/>
              </v:shape>
            </v:group>
            <v:group style="position:absolute;left:4511;top:-1314;width:46;height:133" coordorigin="4511,-1314" coordsize="46,133">
              <v:shape style="position:absolute;left:4511;top:-1314;width:46;height:133" coordorigin="4511,-1314" coordsize="46,133" path="m4511,-1181l4516,-1231,4530,-1314,4534,-1277,4548,-1295,4557,-1300e" filled="f" stroked="t" strokeweight=".458pt" strokecolor="#999B9E">
                <v:path arrowok="t"/>
              </v:shape>
            </v:group>
            <v:group style="position:absolute;left:4388;top:-1208;width:124;height:60" coordorigin="4388,-1208" coordsize="124,60">
              <v:shape style="position:absolute;left:4388;top:-1208;width:124;height:60" coordorigin="4388,-1208" coordsize="124,60" path="m4388,-1149l4411,-1176,4429,-1185,4461,-1208,4479,-1195,4511,-1181e" filled="f" stroked="t" strokeweight=".458pt" strokecolor="#999B9E">
                <v:path arrowok="t"/>
              </v:shape>
            </v:group>
            <v:group style="position:absolute;left:4328;top:-1167;width:60;height:64" coordorigin="4328,-1167" coordsize="60,64">
              <v:shape style="position:absolute;left:4328;top:-1167;width:60;height:64" coordorigin="4328,-1167" coordsize="60,64" path="m4328,-1103l4337,-1135,4351,-1121,4360,-1135,4369,-1167,4388,-1149e" filled="f" stroked="t" strokeweight=".458pt" strokecolor="#999B9E">
                <v:path arrowok="t"/>
              </v:shape>
            </v:group>
            <v:group style="position:absolute;left:4305;top:-1112;width:23;height:60" coordorigin="4305,-1112" coordsize="23,60">
              <v:shape style="position:absolute;left:4305;top:-1112;width:23;height:60" coordorigin="4305,-1112" coordsize="23,60" path="m4305,-1071l4310,-1085,4314,-1053,4319,-1098,4324,-1112,4328,-1103e" filled="f" stroked="t" strokeweight=".458pt" strokecolor="#999B9E">
                <v:path arrowok="t"/>
              </v:shape>
            </v:group>
            <v:group style="position:absolute;left:4287;top:-1103;width:18;height:41" coordorigin="4287,-1103" coordsize="18,41">
              <v:shape style="position:absolute;left:4287;top:-1103;width:18;height:41" coordorigin="4287,-1103" coordsize="18,41" path="m4287,-1062l4287,-1080,4291,-1103,4296,-1076,4301,-1076,4305,-1071e" filled="f" stroked="t" strokeweight=".458pt" strokecolor="#999B9E">
                <v:path arrowok="t"/>
              </v:shape>
            </v:group>
            <v:group style="position:absolute;left:4269;top:-1062;width:18;height:37" coordorigin="4269,-1062" coordsize="18,37">
              <v:shape style="position:absolute;left:4269;top:-1062;width:18;height:37" coordorigin="4269,-1062" coordsize="18,37" path="m4269,-1039l4273,-1025,4278,-1053,4278,-1062,4287,-1062e" filled="f" stroked="t" strokeweight=".458pt" strokecolor="#999B9E">
                <v:path arrowok="t"/>
              </v:shape>
            </v:group>
            <v:group style="position:absolute;left:4255;top:-1039;width:14;height:14" coordorigin="4255,-1039" coordsize="14,14">
              <v:shape style="position:absolute;left:4255;top:-1039;width:14;height:14" coordorigin="4255,-1039" coordsize="14,14" path="m4255,-1030l4259,-1034,4259,-1039,4264,-1025,4269,-1025,4269,-1039e" filled="f" stroked="t" strokeweight=".458pt" strokecolor="#999B9E">
                <v:path arrowok="t"/>
              </v:shape>
            </v:group>
            <v:group style="position:absolute;left:4236;top:-1043;width:18;height:69" coordorigin="4236,-1043" coordsize="18,69">
              <v:shape style="position:absolute;left:4236;top:-1043;width:18;height:69" coordorigin="4236,-1043" coordsize="18,69" path="m4236,-1002l4241,-1043,4246,-989,4246,-1011,4250,-975,4255,-1030e" filled="f" stroked="t" strokeweight=".458pt" strokecolor="#999B9E">
                <v:path arrowok="t"/>
              </v:shape>
            </v:group>
            <v:group style="position:absolute;left:4200;top:-1053;width:37;height:499" coordorigin="4200,-1053" coordsize="37,499">
              <v:shape style="position:absolute;left:4200;top:-1053;width:37;height:499" coordorigin="4200,-1053" coordsize="37,499" path="m4200,-553l4209,-860,4218,-998,4232,-1053,4236,-1016,4236,-1002e" filled="f" stroked="t" strokeweight=".458pt" strokecolor="#999B9E">
                <v:path arrowok="t"/>
              </v:shape>
            </v:group>
            <v:group style="position:absolute;left:4099;top:-553;width:101;height:64" coordorigin="4099,-553" coordsize="101,64">
              <v:shape style="position:absolute;left:4099;top:-553;width:101;height:64" coordorigin="4099,-553" coordsize="101,64" path="m4099,-498l4131,-498,4159,-494,4177,-489,4191,-503,4200,-553e" filled="f" stroked="t" strokeweight=".458pt" strokecolor="#999B9E">
                <v:path arrowok="t"/>
              </v:shape>
            </v:group>
            <v:group style="position:absolute;left:3907;top:-503;width:192;height:14" coordorigin="3907,-503" coordsize="192,14">
              <v:shape style="position:absolute;left:3907;top:-503;width:192;height:14" coordorigin="3907,-503" coordsize="192,14" path="m3907,-498l3907,-489,3907,-498,4007,-503,4099,-498e" filled="f" stroked="t" strokeweight=".458pt" strokecolor="#999B9E">
                <v:path arrowok="t"/>
              </v:shape>
            </v:group>
            <v:group style="position:absolute;left:5432;top:-498;width:2;height:2" coordorigin="5432,-498" coordsize="2,2">
              <v:shape style="position:absolute;left:5432;top:-498;width:2;height:2" coordorigin="5432,-498" coordsize="0,0" path="m5432,-498l5432,-498,5432,-498e" filled="f" stroked="t" strokeweight=".458pt" strokecolor="#231F20">
                <v:path arrowok="t"/>
              </v:shape>
            </v:group>
            <v:group style="position:absolute;left:5391;top:-503;width:41;height:5" coordorigin="5391,-503" coordsize="41,5">
              <v:shape style="position:absolute;left:5391;top:-503;width:41;height:5" coordorigin="5391,-503" coordsize="41,5" path="m5391,-503l5418,-503,5432,-498e" filled="f" stroked="t" strokeweight=".458pt" strokecolor="#231F20">
                <v:path arrowok="t"/>
              </v:shape>
            </v:group>
            <v:group style="position:absolute;left:5290;top:-540;width:101;height:37" coordorigin="5290,-540" coordsize="101,37">
              <v:shape style="position:absolute;left:5290;top:-540;width:101;height:37" coordorigin="5290,-540" coordsize="101,37" path="m5290,-540l5322,-521,5345,-512,5359,-507,5377,-503,5391,-503e" filled="f" stroked="t" strokeweight=".458pt" strokecolor="#231F20">
                <v:path arrowok="t"/>
              </v:shape>
            </v:group>
            <v:group style="position:absolute;left:5180;top:-668;width:110;height:128" coordorigin="5180,-668" coordsize="110,128">
              <v:shape style="position:absolute;left:5180;top:-668;width:110;height:128" coordorigin="5180,-668" coordsize="110,128" path="m5180,-668l5199,-636,5221,-608,5249,-572,5281,-549,5290,-540e" filled="f" stroked="t" strokeweight=".458pt" strokecolor="#231F20">
                <v:path arrowok="t"/>
              </v:shape>
            </v:group>
            <v:group style="position:absolute;left:5038;top:-1021;width:142;height:353" coordorigin="5038,-1021" coordsize="142,353">
              <v:shape style="position:absolute;left:5038;top:-1021;width:142;height:353" coordorigin="5038,-1021" coordsize="142,353" path="m5038,-1021l5070,-924,5098,-851,5130,-769,5157,-709,5180,-668e" filled="f" stroked="t" strokeweight=".458pt" strokecolor="#231F20">
                <v:path arrowok="t"/>
              </v:shape>
            </v:group>
            <v:group style="position:absolute;left:4887;top:-1369;width:151;height:348" coordorigin="4887,-1369" coordsize="151,348">
              <v:shape style="position:absolute;left:4887;top:-1369;width:151;height:348" coordorigin="4887,-1369" coordsize="151,348" path="m4887,-1369l4919,-1318,4937,-1277,4965,-1213,4992,-1144,5038,-1021e" filled="f" stroked="t" strokeweight=".458pt" strokecolor="#231F20">
                <v:path arrowok="t"/>
              </v:shape>
            </v:group>
            <v:group style="position:absolute;left:4759;top:-1460;width:128;height:92" coordorigin="4759,-1460" coordsize="128,92">
              <v:shape style="position:absolute;left:4759;top:-1460;width:128;height:92" coordorigin="4759,-1460" coordsize="128,92" path="m4759,-1456l4777,-1460,4795,-1460,4832,-1442,4864,-1410,4887,-1369e" filled="f" stroked="t" strokeweight=".458pt" strokecolor="#231F20">
                <v:path arrowok="t"/>
              </v:shape>
            </v:group>
            <v:group style="position:absolute;left:4690;top:-1456;width:69;height:37" coordorigin="4690,-1456" coordsize="69,37">
              <v:shape style="position:absolute;left:4690;top:-1456;width:69;height:37" coordorigin="4690,-1456" coordsize="69,37" path="m4690,-1419l4699,-1428,4718,-1442,4736,-1447,4745,-1451,4759,-1456e" filled="f" stroked="t" strokeweight=".458pt" strokecolor="#231F20">
                <v:path arrowok="t"/>
              </v:shape>
            </v:group>
            <v:group style="position:absolute;left:4644;top:-1419;width:46;height:37" coordorigin="4644,-1419" coordsize="46,37">
              <v:shape style="position:absolute;left:4644;top:-1419;width:46;height:37" coordorigin="4644,-1419" coordsize="46,37" path="m4644,-1382l4653,-1387,4658,-1396,4667,-1401,4681,-1410,4690,-1419e" filled="f" stroked="t" strokeweight=".458pt" strokecolor="#231F20">
                <v:path arrowok="t"/>
              </v:shape>
            </v:group>
            <v:group style="position:absolute;left:4598;top:-1382;width:46;height:46" coordorigin="4598,-1382" coordsize="46,46">
              <v:shape style="position:absolute;left:4598;top:-1382;width:46;height:46" coordorigin="4598,-1382" coordsize="46,46" path="m4598,-1337l4612,-1350,4621,-1360,4630,-1369,4640,-1373,4644,-1382e" filled="f" stroked="t" strokeweight=".458pt" strokecolor="#231F20">
                <v:path arrowok="t"/>
              </v:shape>
            </v:group>
            <v:group style="position:absolute;left:4557;top:-1337;width:41;height:46" coordorigin="4557,-1337" coordsize="41,46">
              <v:shape style="position:absolute;left:4557;top:-1337;width:41;height:46" coordorigin="4557,-1337" coordsize="41,46" path="m4557,-1291l4566,-1300,4575,-1314,4585,-1323,4589,-1327,4598,-1337e" filled="f" stroked="t" strokeweight=".458pt" strokecolor="#231F20">
                <v:path arrowok="t"/>
              </v:shape>
            </v:group>
            <v:group style="position:absolute;left:4511;top:-1291;width:46;height:55" coordorigin="4511,-1291" coordsize="46,55">
              <v:shape style="position:absolute;left:4511;top:-1291;width:46;height:55" coordorigin="4511,-1291" coordsize="46,55" path="m4511,-1236l4516,-1245,4530,-1259,4534,-1268,4548,-1282,4557,-1291e" filled="f" stroked="t" strokeweight=".458pt" strokecolor="#231F20">
                <v:path arrowok="t"/>
              </v:shape>
            </v:group>
            <v:group style="position:absolute;left:4388;top:-1236;width:124;height:73" coordorigin="4388,-1236" coordsize="124,73">
              <v:shape style="position:absolute;left:4388;top:-1236;width:124;height:73" coordorigin="4388,-1236" coordsize="124,73" path="m4388,-1163l4411,-1176,4429,-1190,4461,-1208,4479,-1222,4511,-1236e" filled="f" stroked="t" strokeweight=".458pt" strokecolor="#231F20">
                <v:path arrowok="t"/>
              </v:shape>
            </v:group>
            <v:group style="position:absolute;left:4328;top:-1163;width:60;height:55" coordorigin="4328,-1163" coordsize="60,55">
              <v:shape style="position:absolute;left:4328;top:-1163;width:60;height:55" coordorigin="4328,-1163" coordsize="60,55" path="m4328,-1108l4337,-1117,4351,-1126,4360,-1135,4388,-1163e" filled="f" stroked="t" strokeweight=".458pt" strokecolor="#231F20">
                <v:path arrowok="t"/>
              </v:shape>
            </v:group>
            <v:group style="position:absolute;left:4305;top:-1108;width:23;height:28" coordorigin="4305,-1108" coordsize="23,28">
              <v:shape style="position:absolute;left:4305;top:-1108;width:23;height:28" coordorigin="4305,-1108" coordsize="23,28" path="m4305,-1080l4310,-1089,4314,-1094,4319,-1098,4324,-1103,4328,-1108e" filled="f" stroked="t" strokeweight=".458pt" strokecolor="#231F20">
                <v:path arrowok="t"/>
              </v:shape>
            </v:group>
            <v:group style="position:absolute;left:4282;top:-1080;width:23;height:23" coordorigin="4282,-1080" coordsize="23,23">
              <v:shape style="position:absolute;left:4282;top:-1080;width:23;height:23" coordorigin="4282,-1080" coordsize="23,23" path="m4282,-1057l4287,-1062,4291,-1071,4296,-1076,4301,-1076,4305,-1080e" filled="f" stroked="t" strokeweight=".458pt" strokecolor="#231F20">
                <v:path arrowok="t"/>
              </v:shape>
            </v:group>
            <v:group style="position:absolute;left:4269;top:-1057;width:14;height:23" coordorigin="4269,-1057" coordsize="14,23">
              <v:shape style="position:absolute;left:4269;top:-1057;width:14;height:23" coordorigin="4269,-1057" coordsize="14,23" path="m4269,-1034l4269,-1039,4278,-1048,4278,-1053,4282,-1057e" filled="f" stroked="t" strokeweight=".458pt" strokecolor="#231F20">
                <v:path arrowok="t"/>
              </v:shape>
            </v:group>
            <v:group style="position:absolute;left:4250;top:-1034;width:18;height:18" coordorigin="4250,-1034" coordsize="18,18">
              <v:shape style="position:absolute;left:4250;top:-1034;width:18;height:18" coordorigin="4250,-1034" coordsize="18,18" path="m4250,-1016l4259,-1025,4259,-1030,4264,-1034,4269,-1034e" filled="f" stroked="t" strokeweight=".458pt" strokecolor="#231F20">
                <v:path arrowok="t"/>
              </v:shape>
            </v:group>
            <v:group style="position:absolute;left:4232;top:-1025;width:18;height:14" coordorigin="4232,-1025" coordsize="18,14">
              <v:shape style="position:absolute;left:4232;top:-1025;width:18;height:14" coordorigin="4232,-1025" coordsize="18,14" path="m4232,-1025l4236,-1016,4236,-1011,4246,-1011,4250,-1016e" filled="f" stroked="t" strokeweight=".458pt" strokecolor="#231F20">
                <v:path arrowok="t"/>
              </v:shape>
            </v:group>
            <v:group style="position:absolute;left:4177;top:-1025;width:55;height:531" coordorigin="4177,-1025" coordsize="55,531">
              <v:shape style="position:absolute;left:4177;top:-1025;width:55;height:531" coordorigin="4177,-1025" coordsize="55,531" path="m4177,-494l4191,-503,4200,-581,4209,-833,4218,-1025,4232,-1025e" filled="f" stroked="t" strokeweight=".458pt" strokecolor="#231F20">
                <v:path arrowok="t"/>
              </v:shape>
            </v:group>
            <v:group style="position:absolute;left:3907;top:-494;width:270;height:2" coordorigin="3907,-494" coordsize="270,2">
              <v:shape style="position:absolute;left:3907;top:-494;width:270;height:2" coordorigin="3907,-494" coordsize="270,0" path="m3907,-494l4177,-494e" filled="f" stroked="t" strokeweight=".458pt" strokecolor="#231F20">
                <v:path arrowok="t"/>
              </v:shape>
            </v:group>
            <v:group style="position:absolute;left:5432;top:-507;width:2;height:9" coordorigin="5432,-507" coordsize="2,9">
              <v:shape style="position:absolute;left:5432;top:-507;width:2;height:9" coordorigin="5432,-507" coordsize="0,9" path="m5432,-507l5432,-498e" filled="f" stroked="t" strokeweight="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7.550995pt;margin-top:-9.342420pt;width:19.242pt;height:6.642pt;mso-position-horizontal-relative:page;mso-position-vertical-relative:paragraph;z-index:-1425" coordorigin="4351,-187" coordsize="385,133">
            <v:group style="position:absolute;left:4356;top:-182;width:73;height:18" coordorigin="4356,-182" coordsize="73,18">
              <v:shape style="position:absolute;left:4356;top:-182;width:73;height:18" coordorigin="4356,-182" coordsize="73,18" path="m4356,-164l4356,-182,4429,-182,4429,-164e" filled="f" stroked="t" strokeweight=".458pt" strokecolor="#231F20">
                <v:path arrowok="t"/>
              </v:shape>
            </v:group>
            <v:group style="position:absolute;left:4374;top:-59;width:37;height:2" coordorigin="4374,-59" coordsize="37,2">
              <v:shape style="position:absolute;left:4374;top:-59;width:37;height:2" coordorigin="4374,-59" coordsize="37,0" path="m4374,-59l4411,-59e" filled="f" stroked="t" strokeweight=".458pt" strokecolor="#231F20">
                <v:path arrowok="t"/>
              </v:shape>
            </v:group>
            <v:group style="position:absolute;left:4392;top:-182;width:2;height:124" coordorigin="4392,-182" coordsize="2,124">
              <v:shape style="position:absolute;left:4392;top:-182;width:2;height:124" coordorigin="4392,-182" coordsize="0,124" path="m4392,-59l4392,-182e" filled="f" stroked="t" strokeweight=".458pt" strokecolor="#231F20">
                <v:path arrowok="t"/>
              </v:shape>
            </v:group>
            <v:group style="position:absolute;left:4466;top:-182;width:2;height:18" coordorigin="4466,-182" coordsize="2,18">
              <v:shape style="position:absolute;left:4466;top:-182;width:2;height:18" coordorigin="4466,-182" coordsize="0,18" path="m4466,-164l4466,-182e" filled="f" stroked="t" strokeweight=".458pt" strokecolor="#231F20">
                <v:path arrowok="t"/>
              </v:shape>
            </v:group>
            <v:group style="position:absolute;left:4466;top:-127;width:50;height:69" coordorigin="4466,-127" coordsize="50,69">
              <v:shape style="position:absolute;left:4466;top:-127;width:50;height:69" coordorigin="4466,-127" coordsize="50,69" path="m4466,-127l4466,-72,4484,-59,4502,-59,4516,-72e" filled="f" stroked="t" strokeweight=".458pt" strokecolor="#231F20">
                <v:path arrowok="t"/>
              </v:shape>
            </v:group>
            <v:group style="position:absolute;left:4553;top:-127;width:2;height:69" coordorigin="4553,-127" coordsize="2,69">
              <v:shape style="position:absolute;left:4553;top:-127;width:2;height:69" coordorigin="4553,-127" coordsize="0,69" path="m4553,-59l4553,-127e" filled="f" stroked="t" strokeweight=".458pt" strokecolor="#231F20">
                <v:path arrowok="t"/>
              </v:shape>
            </v:group>
            <v:group style="position:absolute;left:4553;top:-127;width:37;height:69" coordorigin="4553,-127" coordsize="37,69">
              <v:shape style="position:absolute;left:4553;top:-127;width:37;height:69" coordorigin="4553,-127" coordsize="37,69" path="m4553,-109l4571,-127,4589,-109,4589,-59e" filled="f" stroked="t" strokeweight=".458pt" strokecolor="#231F20">
                <v:path arrowok="t"/>
              </v:shape>
            </v:group>
            <v:group style="position:absolute;left:4589;top:-127;width:32;height:69" coordorigin="4589,-127" coordsize="32,69">
              <v:shape style="position:absolute;left:4589;top:-127;width:32;height:69" coordorigin="4589,-127" coordsize="32,69" path="m4589,-109l4603,-127,4621,-109,4621,-59e" filled="f" stroked="t" strokeweight=".458pt" strokecolor="#231F20">
                <v:path arrowok="t"/>
              </v:shape>
            </v:group>
            <v:group style="position:absolute;left:4658;top:-127;width:73;height:69" coordorigin="4658,-127" coordsize="73,69">
              <v:shape style="position:absolute;left:4658;top:-127;width:73;height:69" coordorigin="4658,-127" coordsize="73,69" path="m4731,-72l4713,-59,4676,-59,4658,-72,4658,-109,4676,-127,4713,-127,4731,-109,4731,-91,4658,-91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1.832001pt;margin-top:-9.342420pt;width:14.201pt;height:9.39pt;mso-position-horizontal-relative:page;mso-position-vertical-relative:paragraph;z-index:-1424" coordorigin="4837,-187" coordsize="284,188">
            <v:group style="position:absolute;left:4841;top:-182;width:18;height:124" coordorigin="4841,-182" coordsize="18,124">
              <v:shape style="position:absolute;left:4841;top:-182;width:18;height:124" coordorigin="4841,-182" coordsize="18,124" path="m4860,-59l4841,-72,4841,-164,4860,-182e" filled="f" stroked="t" strokeweight=".458pt" strokecolor="#231F20">
                <v:path arrowok="t"/>
              </v:shape>
            </v:group>
            <v:group style="position:absolute;left:4892;top:-127;width:2;height:124" coordorigin="4892,-127" coordsize="2,124">
              <v:shape style="position:absolute;left:4892;top:-127;width:2;height:124" coordorigin="4892,-127" coordsize="0,124" path="m4892,-4l4892,-127e" filled="f" stroked="t" strokeweight=".458pt" strokecolor="#231F20">
                <v:path arrowok="t"/>
              </v:shape>
            </v:group>
            <v:group style="position:absolute;left:4892;top:-127;width:73;height:69" coordorigin="4892,-127" coordsize="73,69">
              <v:shape style="position:absolute;left:4892;top:-127;width:73;height:69" coordorigin="4892,-127" coordsize="73,69" path="m4892,-109l4910,-127,4947,-127,4965,-109,4965,-72,4947,-59,4910,-59,4892,-72e" filled="f" stroked="t" strokeweight=".458pt" strokecolor="#231F20">
                <v:path arrowok="t"/>
              </v:shape>
            </v:group>
            <v:group style="position:absolute;left:4997;top:-127;width:73;height:69" coordorigin="4997,-127" coordsize="73,69">
              <v:shape style="position:absolute;left:4997;top:-127;width:73;height:69" coordorigin="4997,-127" coordsize="73,69" path="m4997,-72l5015,-59,5052,-59,5070,-72,5052,-91,5015,-91,4997,-109,5015,-127,5052,-127,5070,-109e" filled="f" stroked="t" strokeweight=".458pt" strokecolor="#231F20">
                <v:path arrowok="t"/>
              </v:shape>
            </v:group>
            <v:group style="position:absolute;left:5098;top:-182;width:18;height:124" coordorigin="5098,-182" coordsize="18,124">
              <v:shape style="position:absolute;left:5098;top:-182;width:18;height:124" coordorigin="5098,-182" coordsize="18,124" path="m5098,-59l5116,-72,5116,-164,5098,-182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3.570999pt;margin-top:-50.341419pt;width:6.643pt;height:14.659pt;mso-position-horizontal-relative:page;mso-position-vertical-relative:paragraph;z-index:-1423" coordorigin="3471,-1007" coordsize="133,293">
            <v:group style="position:absolute;left:3476;top:-792;width:124;height:73" coordorigin="3476,-792" coordsize="124,73">
              <v:shape style="position:absolute;left:3476;top:-792;width:124;height:73" coordorigin="3476,-792" coordsize="124,73" path="m3526,-737l3513,-718,3490,-718,3476,-737,3476,-773,3490,-792,3513,-792,3526,-773,3545,-792,3581,-792,3600,-773,3600,-737,3581,-718,3545,-718,3526,-737,3526,-773e" filled="f" stroked="t" strokeweight=".458pt" strokecolor="#231F20">
                <v:path arrowok="t"/>
              </v:shape>
            </v:group>
            <v:group style="position:absolute;left:3476;top:-897;width:124;height:73" coordorigin="3476,-897" coordsize="124,73">
              <v:shape style="position:absolute;left:3476;top:-897;width:124;height:73" coordorigin="3476,-897" coordsize="124,73" path="m3581,-824l3600,-842,3600,-879,3581,-897,3490,-897,3476,-879,3476,-842,3490,-824,3526,-824,3545,-842,3545,-879,3526,-897e" filled="f" stroked="t" strokeweight=".458pt" strokecolor="#231F20">
                <v:path arrowok="t"/>
              </v:shape>
            </v:group>
            <v:group style="position:absolute;left:3476;top:-1002;width:124;height:73" coordorigin="3476,-1002" coordsize="124,73">
              <v:shape style="position:absolute;left:3476;top:-1002;width:124;height:73" coordorigin="3476,-1002" coordsize="124,73" path="m3526,-947l3513,-929,3490,-929,3476,-947,3476,-984,3490,-1002,3513,-1002,3526,-984,3545,-1002,3581,-1002,3600,-984,3600,-947,3581,-929,3545,-929,3526,-947,3526,-984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6.091003pt;margin-top:-64.771423pt;width:4.123pt;height:9.391pt;mso-position-horizontal-relative:page;mso-position-vertical-relative:paragraph;z-index:-1422" coordorigin="3522,-1295" coordsize="82,188">
            <v:group style="position:absolute;left:3526;top:-1112;width:73;height:2" coordorigin="3526,-1112" coordsize="73,2">
              <v:shape style="position:absolute;left:3526;top:-1112;width:73;height:2" coordorigin="3526,-1112" coordsize="73,0" path="m3600,-1112l3526,-1112e" filled="f" stroked="t" strokeweight=".458pt" strokecolor="#231F20">
                <v:path arrowok="t"/>
              </v:shape>
            </v:group>
            <v:group style="position:absolute;left:3526;top:-1185;width:73;height:73" coordorigin="3526,-1185" coordsize="73,73">
              <v:shape style="position:absolute;left:3526;top:-1185;width:73;height:73" coordorigin="3526,-1185" coordsize="73,73" path="m3545,-1112l3526,-1130,3526,-1167,3545,-1185,3600,-1185e" filled="f" stroked="t" strokeweight=".458pt" strokecolor="#231F20">
                <v:path arrowok="t"/>
              </v:shape>
            </v:group>
            <v:group style="position:absolute;left:3526;top:-1218;width:73;height:2" coordorigin="3526,-1218" coordsize="73,2">
              <v:shape style="position:absolute;left:3526;top:-1218;width:73;height:2" coordorigin="3526,-1218" coordsize="73,0" path="m3600,-1218l3526,-1218e" filled="f" stroked="t" strokeweight=".458pt" strokecolor="#231F20">
                <v:path arrowok="t"/>
              </v:shape>
            </v:group>
            <v:group style="position:absolute;left:3526;top:-1254;width:73;height:37" coordorigin="3526,-1254" coordsize="73,37">
              <v:shape style="position:absolute;left:3526;top:-1254;width:73;height:37" coordorigin="3526,-1254" coordsize="73,37" path="m3545,-1218l3526,-1236,3545,-1254,3600,-1254e" filled="f" stroked="t" strokeweight=".458pt" strokecolor="#231F20">
                <v:path arrowok="t"/>
              </v:shape>
            </v:group>
            <v:group style="position:absolute;left:3526;top:-1291;width:73;height:37" coordorigin="3526,-1291" coordsize="73,37">
              <v:shape style="position:absolute;left:3526;top:-1291;width:73;height:37" coordorigin="3526,-1291" coordsize="73,37" path="m3545,-1254l3526,-1272,3545,-1291,3600,-1291e" filled="f" stroked="t" strokeweight=".458pt" strokecolor="#231F20">
                <v:path arrowok="t"/>
              </v:shape>
            </v:group>
            <v:group style="position:absolute;left:3600;top:-1295;width:2;height:9" coordorigin="3600,-1295" coordsize="2,9">
              <v:shape style="position:absolute;left:3600;top:-1295;width:2;height:9" coordorigin="3600,-1295" coordsize="0,9" path="m3600,-1295l3600,-1286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1.459015pt;margin-top:-64.771423pt;width:3.895pt;height:9.392pt;mso-position-horizontal-relative:page;mso-position-vertical-relative:paragraph;z-index:-1417" coordorigin="5629,-1295" coordsize="78,188">
            <v:group style="position:absolute;left:5634;top:-1291;width:69;height:37" coordorigin="5634,-1291" coordsize="69,37">
              <v:shape style="position:absolute;left:5634;top:-1291;width:69;height:37" coordorigin="5634,-1291" coordsize="69,37" path="m5652,-1254l5634,-1272,5652,-1291,5703,-1291e" filled="f" stroked="t" strokeweight=".458pt" strokecolor="#231F20">
                <v:path arrowok="t"/>
              </v:shape>
            </v:group>
            <v:group style="position:absolute;left:5634;top:-1254;width:69;height:37" coordorigin="5634,-1254" coordsize="69,37">
              <v:shape style="position:absolute;left:5634;top:-1254;width:69;height:37" coordorigin="5634,-1254" coordsize="69,37" path="m5652,-1218l5634,-1236,5652,-1254,5703,-1254e" filled="f" stroked="t" strokeweight=".458pt" strokecolor="#231F20">
                <v:path arrowok="t"/>
              </v:shape>
            </v:group>
            <v:group style="position:absolute;left:5634;top:-1218;width:69;height:2" coordorigin="5634,-1218" coordsize="69,2">
              <v:shape style="position:absolute;left:5634;top:-1218;width:69;height:2" coordorigin="5634,-1218" coordsize="69,0" path="m5703,-1218l5634,-1218e" filled="f" stroked="t" strokeweight=".458pt" strokecolor="#231F20">
                <v:path arrowok="t"/>
              </v:shape>
            </v:group>
            <v:group style="position:absolute;left:5634;top:-1185;width:69;height:73" coordorigin="5634,-1185" coordsize="69,73">
              <v:shape style="position:absolute;left:5634;top:-1185;width:69;height:73" coordorigin="5634,-1185" coordsize="69,73" path="m5652,-1112l5634,-1130,5634,-1167,5652,-1185,5703,-1185e" filled="f" stroked="t" strokeweight=".458pt" strokecolor="#231F20">
                <v:path arrowok="t"/>
              </v:shape>
            </v:group>
            <v:group style="position:absolute;left:5634;top:-1112;width:69;height:2" coordorigin="5634,-1112" coordsize="69,2">
              <v:shape style="position:absolute;left:5634;top:-1112;width:69;height:2" coordorigin="5634,-1112" coordsize="69,0" path="m5703,-1112l5634,-1112e" filled="f" stroked="t" strokeweight=".458pt" strokecolor="#231F20">
                <v:path arrowok="t"/>
              </v:shape>
            </v:group>
            <v:group style="position:absolute;left:5703;top:-1295;width:2;height:9" coordorigin="5703,-1295" coordsize="2,9">
              <v:shape style="position:absolute;left:5703;top:-1295;width:2;height:9" coordorigin="5703,-1295" coordsize="0,9" path="m5703,-1295l5703,-1286e" filled="f" stroked="t" strokeweight="0pt" strokecolor="#999B9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709991pt;margin-top:-50.34042pt;width:6.644pt;height:14.659pt;mso-position-horizontal-relative:page;mso-position-vertical-relative:paragraph;z-index:-1416" coordorigin="5574,-1007" coordsize="133,293">
            <v:group style="position:absolute;left:5652;top:-1002;width:50;height:73" coordorigin="5652,-1002" coordsize="50,73">
              <v:shape style="position:absolute;left:5652;top:-1002;width:50;height:73" coordorigin="5652,-1002" coordsize="50,73" path="m5652,-1002l5689,-1002,5702,-984,5702,-947,5689,-929e" filled="f" stroked="t" strokeweight=".458pt" strokecolor="#231F20">
                <v:path arrowok="t"/>
              </v:shape>
            </v:group>
            <v:group style="position:absolute;left:5579;top:-1002;width:73;height:73" coordorigin="5579,-1002" coordsize="73,73">
              <v:shape style="position:absolute;left:5579;top:-1002;width:73;height:73" coordorigin="5579,-1002" coordsize="73,73" path="m5597,-929l5579,-929,5579,-1002,5634,-966,5634,-984,5652,-1002e" filled="f" stroked="t" strokeweight=".458pt" strokecolor="#231F20">
                <v:path arrowok="t"/>
              </v:shape>
            </v:group>
            <v:group style="position:absolute;left:5702;top:-915;width:2;height:37" coordorigin="5702,-915" coordsize="2,37">
              <v:shape style="position:absolute;left:5702;top:-915;width:2;height:37" coordorigin="5702,-915" coordsize="0,37" path="m5702,-879l5702,-915e" filled="f" stroked="t" strokeweight=".458pt" strokecolor="#231F20">
                <v:path arrowok="t"/>
              </v:shape>
            </v:group>
            <v:group style="position:absolute;left:5579;top:-897;width:124;height:18" coordorigin="5579,-897" coordsize="124,18">
              <v:shape style="position:absolute;left:5579;top:-897;width:124;height:18" coordorigin="5579,-897" coordsize="124,18" path="m5597,-879l5579,-897,5702,-897e" filled="f" stroked="t" strokeweight=".458pt" strokecolor="#231F20">
                <v:path arrowok="t"/>
              </v:shape>
            </v:group>
            <v:group style="position:absolute;left:5579;top:-842;width:124;height:69" coordorigin="5579,-842" coordsize="124,69">
              <v:shape style="position:absolute;left:5579;top:-842;width:124;height:69" coordorigin="5579,-842" coordsize="124,69" path="m5689,-842l5702,-824,5702,-787,5689,-773,5597,-773,5579,-787,5579,-824,5597,-842,5689,-842e" filled="f" stroked="t" strokeweight=".458pt" strokecolor="#231F20">
                <v:path arrowok="t"/>
              </v:shape>
            </v:group>
            <v:group style="position:absolute;left:5702;top:-755;width:2;height:37" coordorigin="5702,-755" coordsize="2,37">
              <v:shape style="position:absolute;left:5702;top:-755;width:2;height:37" coordorigin="5702,-755" coordsize="0,37" path="m5702,-718l5702,-755e" filled="f" stroked="t" strokeweight=".458pt" strokecolor="#231F20">
                <v:path arrowok="t"/>
              </v:shape>
            </v:group>
            <v:group style="position:absolute;left:5579;top:-737;width:124;height:18" coordorigin="5579,-737" coordsize="124,18">
              <v:shape style="position:absolute;left:5579;top:-737;width:124;height:18" coordorigin="5579,-737" coordsize="124,18" path="m5597,-718l5579,-737,5702,-737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0.851013pt;margin-top:-77.137421pt;width:89.335pt;height:62.299pt;mso-position-horizontal-relative:page;mso-position-vertical-relative:paragraph;z-index:-1415" coordorigin="5817,-1543" coordsize="1787,1246">
            <v:group style="position:absolute;left:5941;top:-1515;width:73;height:2" coordorigin="5941,-1515" coordsize="73,2">
              <v:shape style="position:absolute;left:5941;top:-1515;width:73;height:2" coordorigin="5941,-1515" coordsize="73,0" path="m5941,-1515l6014,-1515e" filled="f" stroked="t" strokeweight=".458pt" strokecolor="#231F20">
                <v:path arrowok="t"/>
              </v:shape>
            </v:group>
            <v:group style="position:absolute;left:5822;top:-1538;width:87;height:50" coordorigin="5822,-1538" coordsize="87,50">
              <v:shape style="position:absolute;left:5822;top:-1538;width:87;height:50" coordorigin="5822,-1538" coordsize="87,50" path="m5909,-1488l5822,-1538,5822,-1488,5835,-1488e" filled="f" stroked="t" strokeweight=".458pt" strokecolor="#231F20">
                <v:path arrowok="t"/>
              </v:shape>
            </v:group>
            <v:group style="position:absolute;left:5941;top:-1515;width:73;height:1022" coordorigin="5941,-1515" coordsize="73,1022">
              <v:shape style="position:absolute;left:5941;top:-1515;width:73;height:1022" coordorigin="5941,-1515" coordsize="73,1022" path="m5941,-494l6014,-494,6014,-1515e" filled="f" stroked="t" strokeweight=".458pt" strokecolor="#231F20">
                <v:path arrowok="t"/>
              </v:shape>
            </v:group>
            <v:group style="position:absolute;left:5822;top:-521;width:87;height:50" coordorigin="5822,-521" coordsize="87,50">
              <v:shape style="position:absolute;left:5822;top:-521;width:87;height:50" coordorigin="5822,-521" coordsize="87,50" path="m5899,-521l5909,-507,5909,-480,5899,-471,5835,-471,5822,-480,5822,-507,5835,-521,5899,-521e" filled="f" stroked="t" strokeweight=".458pt" strokecolor="#231F20">
                <v:path arrowok="t"/>
              </v:shape>
            </v:group>
            <v:group style="position:absolute;left:7517;top:-494;width:2;height:69" coordorigin="7517,-494" coordsize="2,69">
              <v:shape style="position:absolute;left:7517;top:-494;width:2;height:69" coordorigin="7517,-494" coordsize="0,69" path="m7517,-425l7517,-494e" filled="f" stroked="t" strokeweight=".458pt" strokecolor="#231F20">
                <v:path arrowok="t"/>
              </v:shape>
            </v:group>
            <v:group style="position:absolute;left:7549;top:-388;width:50;height:87" coordorigin="7549,-388" coordsize="50,87">
              <v:shape style="position:absolute;left:7549;top:-388;width:50;height:87" coordorigin="7549,-388" coordsize="50,87" path="m7599,-315l7585,-301,7563,-301,7549,-315,7549,-375,7563,-388,7585,-388,7599,-375,7599,-315e" filled="f" stroked="t" strokeweight=".458pt" strokecolor="#231F20">
                <v:path arrowok="t"/>
              </v:shape>
            </v:group>
            <v:group style="position:absolute;left:7475;top:-388;width:50;height:87" coordorigin="7475,-388" coordsize="50,87">
              <v:shape style="position:absolute;left:7475;top:-388;width:50;height:87" coordorigin="7475,-388" coordsize="50,87" path="m7526,-315l7512,-301,7485,-301,7475,-315,7475,-375,7485,-388,7512,-388,7526,-375,7526,-315e" filled="f" stroked="t" strokeweight=".458pt" strokecolor="#231F20">
                <v:path arrowok="t"/>
              </v:shape>
            </v:group>
            <v:group style="position:absolute;left:7402;top:-388;width:50;height:87" coordorigin="7402,-388" coordsize="50,87">
              <v:shape style="position:absolute;left:7402;top:-388;width:50;height:87" coordorigin="7402,-388" coordsize="50,87" path="m7453,-315l7439,-301,7411,-301,7402,-315,7402,-375,7411,-388,7439,-388,7453,-375,7453,-315e" filled="f" stroked="t" strokeweight=".458pt" strokecolor="#231F20">
                <v:path arrowok="t"/>
              </v:shape>
            </v:group>
            <v:group style="position:absolute;left:7324;top:-338;width:50;height:37" coordorigin="7324,-338" coordsize="50,37">
              <v:shape style="position:absolute;left:7324;top:-338;width:50;height:37" coordorigin="7324,-338" coordsize="50,37" path="m7375,-338l7375,-315,7365,-301,7338,-301,7324,-315e" filled="f" stroked="t" strokeweight=".458pt" strokecolor="#231F20">
                <v:path arrowok="t"/>
              </v:shape>
            </v:group>
            <v:group style="position:absolute;left:7324;top:-388;width:50;height:50" coordorigin="7324,-388" coordsize="50,50">
              <v:shape style="position:absolute;left:7324;top:-388;width:50;height:50" coordorigin="7324,-388" coordsize="50,50" path="m7324,-375l7324,-388,7375,-388,7352,-352,7365,-352,7375,-338e" filled="f" stroked="t" strokeweight=".458pt" strokecolor="#231F20">
                <v:path arrowok="t"/>
              </v:shape>
            </v:group>
            <v:group style="position:absolute;left:7214;top:-494;width:302;height:69" coordorigin="7214,-494" coordsize="302,69">
              <v:shape style="position:absolute;left:7214;top:-494;width:302;height:69" coordorigin="7214,-494" coordsize="302,69" path="m7214,-425l7214,-494,7517,-494e" filled="f" stroked="t" strokeweight=".458pt" strokecolor="#231F20">
                <v:path arrowok="t"/>
              </v:shape>
            </v:group>
            <v:group style="position:absolute;left:7182;top:-388;width:50;height:87" coordorigin="7182,-388" coordsize="50,87">
              <v:shape style="position:absolute;left:7182;top:-388;width:50;height:87" coordorigin="7182,-388" coordsize="50,87" path="m7233,-315l7219,-301,7196,-301,7182,-315,7182,-375,7196,-388,7219,-388,7233,-375,7233,-315e" filled="f" stroked="t" strokeweight=".458pt" strokecolor="#231F20">
                <v:path arrowok="t"/>
              </v:shape>
            </v:group>
            <v:group style="position:absolute;left:7109;top:-388;width:50;height:87" coordorigin="7109,-388" coordsize="50,87">
              <v:shape style="position:absolute;left:7109;top:-388;width:50;height:87" coordorigin="7109,-388" coordsize="50,87" path="m7159,-315l7146,-301,7123,-301,7109,-315,7109,-375,7123,-388,7146,-388,7159,-375,7159,-315e" filled="f" stroked="t" strokeweight=".458pt" strokecolor="#231F20">
                <v:path arrowok="t"/>
              </v:shape>
            </v:group>
            <v:group style="position:absolute;left:7036;top:-338;width:50;height:37" coordorigin="7036,-338" coordsize="50,37">
              <v:shape style="position:absolute;left:7036;top:-338;width:50;height:37" coordorigin="7036,-338" coordsize="50,37" path="m7086,-338l7086,-315,7072,-301,7049,-301,7036,-315e" filled="f" stroked="t" strokeweight=".458pt" strokecolor="#231F20">
                <v:path arrowok="t"/>
              </v:shape>
            </v:group>
            <v:group style="position:absolute;left:7036;top:-388;width:50;height:50" coordorigin="7036,-388" coordsize="50,50">
              <v:shape style="position:absolute;left:7036;top:-388;width:50;height:50" coordorigin="7036,-388" coordsize="50,50" path="m7036,-375l7036,-388,7086,-388,7063,-352,7072,-352,7086,-338e" filled="f" stroked="t" strokeweight=".458pt" strokecolor="#231F20">
                <v:path arrowok="t"/>
              </v:shape>
            </v:group>
            <v:group style="position:absolute;left:6917;top:-494;width:298;height:69" coordorigin="6917,-494" coordsize="298,69">
              <v:shape style="position:absolute;left:6917;top:-494;width:298;height:69" coordorigin="6917,-494" coordsize="298,69" path="m6917,-425l6917,-494,7214,-494e" filled="f" stroked="t" strokeweight=".458pt" strokecolor="#231F20">
                <v:path arrowok="t"/>
              </v:shape>
            </v:group>
            <v:group style="position:absolute;left:6871;top:-388;width:50;height:87" coordorigin="6871,-388" coordsize="50,87">
              <v:shape style="position:absolute;left:6871;top:-388;width:50;height:87" coordorigin="6871,-388" coordsize="50,87" path="m6921,-315l6912,-301,6884,-301,6871,-315,6871,-375,6884,-388,6912,-388,6921,-375,6921,-315e" filled="f" stroked="t" strokeweight=".458pt" strokecolor="#231F20">
                <v:path arrowok="t"/>
              </v:shape>
            </v:group>
            <v:group style="position:absolute;left:6797;top:-338;width:50;height:37" coordorigin="6797,-338" coordsize="50,37">
              <v:shape style="position:absolute;left:6797;top:-338;width:50;height:37" coordorigin="6797,-338" coordsize="50,37" path="m6848,-338l6848,-315,6839,-301,6811,-301,6797,-315e" filled="f" stroked="t" strokeweight=".458pt" strokecolor="#231F20">
                <v:path arrowok="t"/>
              </v:shape>
            </v:group>
            <v:group style="position:absolute;left:6797;top:-388;width:50;height:50" coordorigin="6797,-388" coordsize="50,50">
              <v:shape style="position:absolute;left:6797;top:-388;width:50;height:50" coordorigin="6797,-388" coordsize="50,50" path="m6797,-375l6797,-388,6848,-388,6825,-352,6839,-352,6848,-338e" filled="f" stroked="t" strokeweight=".458pt" strokecolor="#231F20">
                <v:path arrowok="t"/>
              </v:shape>
            </v:group>
            <v:group style="position:absolute;left:6614;top:-494;width:302;height:69" coordorigin="6614,-494" coordsize="302,69">
              <v:shape style="position:absolute;left:6614;top:-494;width:302;height:69" coordorigin="6614,-494" coordsize="302,69" path="m6614,-425l6614,-494,6917,-494e" filled="f" stroked="t" strokeweight=".458pt" strokecolor="#231F20">
                <v:path arrowok="t"/>
              </v:shape>
            </v:group>
            <v:group style="position:absolute;left:6564;top:-338;width:50;height:37" coordorigin="6564,-338" coordsize="50,37">
              <v:shape style="position:absolute;left:6564;top:-338;width:50;height:37" coordorigin="6564,-338" coordsize="50,37" path="m6614,-338l6614,-315,6600,-301,6573,-301,6564,-315e" filled="f" stroked="t" strokeweight=".458pt" strokecolor="#231F20">
                <v:path arrowok="t"/>
              </v:shape>
            </v:group>
            <v:group style="position:absolute;left:6564;top:-388;width:50;height:50" coordorigin="6564,-388" coordsize="50,50">
              <v:shape style="position:absolute;left:6564;top:-388;width:50;height:50" coordorigin="6564,-388" coordsize="50,50" path="m6564,-375l6564,-388,6614,-388,6587,-352,6600,-352,6614,-338e" filled="f" stroked="t" strokeweight=".458pt" strokecolor="#231F20">
                <v:path arrowok="t"/>
              </v:shape>
            </v:group>
            <v:group style="position:absolute;left:6312;top:-494;width:302;height:69" coordorigin="6312,-494" coordsize="302,69">
              <v:shape style="position:absolute;left:6312;top:-494;width:302;height:69" coordorigin="6312,-494" coordsize="302,69" path="m6312,-425l6312,-494,6614,-494e" filled="f" stroked="t" strokeweight=".458pt" strokecolor="#231F20">
                <v:path arrowok="t"/>
              </v:shape>
            </v:group>
            <v:group style="position:absolute;left:6261;top:-388;width:50;height:87" coordorigin="6261,-388" coordsize="50,87">
              <v:shape style="position:absolute;left:6261;top:-388;width:50;height:87" coordorigin="6261,-388" coordsize="50,87" path="m6312,-315l6298,-301,6275,-301,6261,-315,6261,-375,6275,-388,6298,-388,6312,-375,6312,-315e" filled="f" stroked="t" strokeweight=".458pt" strokecolor="#231F20">
                <v:path arrowok="t"/>
              </v:shape>
            </v:group>
            <v:group style="position:absolute;left:6014;top:-494;width:298;height:69" coordorigin="6014,-494" coordsize="298,69">
              <v:shape style="position:absolute;left:6014;top:-494;width:298;height:69" coordorigin="6014,-494" coordsize="298,69" path="m6014,-425l6014,-494,6312,-494e" filled="f" stroked="t" strokeweight=".458pt" strokecolor="#231F20">
                <v:path arrowok="t"/>
              </v:shape>
            </v:group>
            <v:group style="position:absolute;left:5964;top:-338;width:50;height:37" coordorigin="5964,-338" coordsize="50,37">
              <v:shape style="position:absolute;left:5964;top:-338;width:50;height:37" coordorigin="5964,-338" coordsize="50,37" path="m6014,-338l6014,-315,6000,-301,5977,-301,5964,-315e" filled="f" stroked="t" strokeweight=".458pt" strokecolor="#231F20">
                <v:path arrowok="t"/>
              </v:shape>
            </v:group>
            <v:group style="position:absolute;left:5964;top:-388;width:50;height:50" coordorigin="5964,-388" coordsize="50,50">
              <v:shape style="position:absolute;left:5964;top:-388;width:50;height:50" coordorigin="5964,-388" coordsize="50,50" path="m5964,-375l5964,-388,6014,-388,5991,-352,6000,-352,6014,-338e" filled="f" stroked="t" strokeweight=".458pt" strokecolor="#231F20">
                <v:path arrowok="t"/>
              </v:shape>
            </v:group>
            <v:group style="position:absolute;left:5904;top:-352;width:50;height:2" coordorigin="5904,-352" coordsize="50,2">
              <v:shape style="position:absolute;left:5904;top:-352;width:50;height:2" coordorigin="5904,-352" coordsize="50,0" path="m5904,-352l5954,-352e" filled="f" stroked="t" strokeweight=".458pt" strokecolor="#231F20">
                <v:path arrowok="t"/>
              </v:shape>
            </v:group>
            <v:group style="position:absolute;left:7462;top:-526;width:73;height:41" coordorigin="7462,-526" coordsize="73,41">
              <v:shape style="position:absolute;left:7462;top:-526;width:73;height:41" coordorigin="7462,-526" coordsize="73,41" path="m7462,-485l7480,-503,7498,-489,7512,-489,7526,-494,7535,-526e" filled="f" stroked="t" strokeweight=".458pt" strokecolor="#999B9E">
                <v:path arrowok="t"/>
              </v:shape>
            </v:group>
            <v:group style="position:absolute;left:7356;top:-572;width:105;height:87" coordorigin="7356,-572" coordsize="105,87">
              <v:shape style="position:absolute;left:7356;top:-572;width:105;height:87" coordorigin="7356,-572" coordsize="105,87" path="m7356,-572l7384,-549,7398,-521,7425,-494,7448,-485,7462,-485e" filled="f" stroked="t" strokeweight=".458pt" strokecolor="#999B9E">
                <v:path arrowok="t"/>
              </v:shape>
            </v:group>
            <v:group style="position:absolute;left:7237;top:-732;width:119;height:160" coordorigin="7237,-732" coordsize="119,160">
              <v:shape style="position:absolute;left:7237;top:-732;width:119;height:160" coordorigin="7237,-732" coordsize="119,160" path="m7237,-732l7260,-695,7283,-640,7306,-617,7324,-576,7356,-572e" filled="f" stroked="t" strokeweight=".458pt" strokecolor="#999B9E">
                <v:path arrowok="t"/>
              </v:shape>
            </v:group>
            <v:group style="position:absolute;left:7068;top:-1062;width:170;height:330" coordorigin="7068,-1062" coordsize="170,330">
              <v:shape style="position:absolute;left:7068;top:-1062;width:170;height:330" coordorigin="7068,-1062" coordsize="170,330" path="m7068,-1053l7095,-1062,7141,-993,7173,-837,7201,-796,7237,-732e" filled="f" stroked="t" strokeweight=".458pt" strokecolor="#999B9E">
                <v:path arrowok="t"/>
              </v:shape>
            </v:group>
            <v:group style="position:absolute;left:6935;top:-1272;width:133;height:220" coordorigin="6935,-1272" coordsize="133,220">
              <v:shape style="position:absolute;left:6935;top:-1272;width:133;height:220" coordorigin="6935,-1272" coordsize="133,220" path="m6935,-1259l6967,-1272,6994,-1240,7022,-1158,7045,-1135,7068,-1053e" filled="f" stroked="t" strokeweight=".458pt" strokecolor="#999B9E">
                <v:path arrowok="t"/>
              </v:shape>
            </v:group>
            <v:group style="position:absolute;left:6839;top:-1350;width:96;height:92" coordorigin="6839,-1350" coordsize="96,92">
              <v:shape style="position:absolute;left:6839;top:-1350;width:96;height:92" coordorigin="6839,-1350" coordsize="96,92" path="m6839,-1268l6848,-1291,6862,-1332,6880,-1350,6898,-1277,6935,-1259e" filled="f" stroked="t" strokeweight=".458pt" strokecolor="#999B9E">
                <v:path arrowok="t"/>
              </v:shape>
            </v:group>
            <v:group style="position:absolute;left:6770;top:-1364;width:69;height:101" coordorigin="6770,-1364" coordsize="69,101">
              <v:shape style="position:absolute;left:6770;top:-1364;width:69;height:101" coordorigin="6770,-1364" coordsize="69,101" path="m6770,-1277l6784,-1314,6793,-1263,6802,-1364,6825,-1327,6839,-1268e" filled="f" stroked="t" strokeweight=".458pt" strokecolor="#999B9E">
                <v:path arrowok="t"/>
              </v:shape>
            </v:group>
            <v:group style="position:absolute;left:6733;top:-1318;width:37;height:78" coordorigin="6733,-1318" coordsize="37,78">
              <v:shape style="position:absolute;left:6733;top:-1318;width:37;height:78" coordorigin="6733,-1318" coordsize="37,78" path="m6733,-1240l6742,-1277,6747,-1245,6756,-1318,6761,-1263,6770,-1277e" filled="f" stroked="t" strokeweight=".458pt" strokecolor="#999B9E">
                <v:path arrowok="t"/>
              </v:shape>
            </v:group>
            <v:group style="position:absolute;left:6687;top:-1277;width:46;height:37" coordorigin="6687,-1277" coordsize="46,37">
              <v:shape style="position:absolute;left:6687;top:-1277;width:46;height:37" coordorigin="6687,-1277" coordsize="46,37" path="m6687,-1240l6692,-1277,6701,-1240,6715,-1245,6724,-1277,6733,-1240e" filled="f" stroked="t" strokeweight=".458pt" strokecolor="#999B9E">
                <v:path arrowok="t"/>
              </v:shape>
            </v:group>
            <v:group style="position:absolute;left:6637;top:-1240;width:50;height:37" coordorigin="6637,-1240" coordsize="50,37">
              <v:shape style="position:absolute;left:6637;top:-1240;width:50;height:37" coordorigin="6637,-1240" coordsize="50,37" path="m6637,-1208l6651,-1227,6660,-1213,6669,-1236,6678,-1204,6687,-1240e" filled="f" stroked="t" strokeweight=".458pt" strokecolor="#999B9E">
                <v:path arrowok="t"/>
              </v:shape>
            </v:group>
            <v:group style="position:absolute;left:6555;top:-1240;width:82;height:87" coordorigin="6555,-1240" coordsize="82,87">
              <v:shape style="position:absolute;left:6555;top:-1240;width:82;height:87" coordorigin="6555,-1240" coordsize="82,87" path="m6555,-1190l6573,-1190,6605,-1153,6619,-1199,6633,-1240,6637,-1208e" filled="f" stroked="t" strokeweight=".458pt" strokecolor="#999B9E">
                <v:path arrowok="t"/>
              </v:shape>
            </v:group>
            <v:group style="position:absolute;left:6454;top:-1190;width:101;height:41" coordorigin="6454,-1190" coordsize="101,41">
              <v:shape style="position:absolute;left:6454;top:-1190;width:101;height:41" coordorigin="6454,-1190" coordsize="101,41" path="m6454,-1149l6463,-1181,6486,-1172,6504,-1181,6523,-1158,6555,-1190e" filled="f" stroked="t" strokeweight=".458pt" strokecolor="#999B9E">
                <v:path arrowok="t"/>
              </v:shape>
            </v:group>
            <v:group style="position:absolute;left:6413;top:-1149;width:41;height:50" coordorigin="6413,-1149" coordsize="41,50">
              <v:shape style="position:absolute;left:6413;top:-1149;width:41;height:50" coordorigin="6413,-1149" coordsize="41,50" path="m6413,-1108l6422,-1117,6426,-1103,6436,-1098,6445,-1112,6454,-1149e" filled="f" stroked="t" strokeweight=".458pt" strokecolor="#999B9E">
                <v:path arrowok="t"/>
              </v:shape>
            </v:group>
            <v:group style="position:absolute;left:6394;top:-1108;width:18;height:64" coordorigin="6394,-1108" coordsize="18,64">
              <v:shape style="position:absolute;left:6394;top:-1108;width:18;height:64" coordorigin="6394,-1108" coordsize="18,64" path="m6394,-1066l6394,-1071,6399,-1071,6403,-1085,6408,-1043,6413,-1108e" filled="f" stroked="t" strokeweight=".458pt" strokecolor="#999B9E">
                <v:path arrowok="t"/>
              </v:shape>
            </v:group>
            <v:group style="position:absolute;left:6376;top:-1094;width:18;height:41" coordorigin="6376,-1094" coordsize="18,41">
              <v:shape style="position:absolute;left:6376;top:-1094;width:18;height:41" coordorigin="6376,-1094" coordsize="18,41" path="m6376,-1076l6381,-1080,6385,-1053,6385,-1066,6390,-1094,6394,-1066e" filled="f" stroked="t" strokeweight=".458pt" strokecolor="#999B9E">
                <v:path arrowok="t"/>
              </v:shape>
            </v:group>
            <v:group style="position:absolute;left:6358;top:-1076;width:18;height:55" coordorigin="6358,-1076" coordsize="18,55">
              <v:shape style="position:absolute;left:6358;top:-1076;width:18;height:55" coordorigin="6358,-1076" coordsize="18,55" path="m6358,-1053l6362,-1043,6367,-1066,6367,-1021,6371,-1066,6376,-1076e" filled="f" stroked="t" strokeweight=".458pt" strokecolor="#999B9E">
                <v:path arrowok="t"/>
              </v:shape>
            </v:group>
            <v:group style="position:absolute;left:6339;top:-1208;width:18;height:156" coordorigin="6339,-1208" coordsize="18,156">
              <v:shape style="position:absolute;left:6339;top:-1208;width:18;height:156" coordorigin="6339,-1208" coordsize="18,156" path="m6339,-1208l6339,-1199,6344,-1066,6348,-1098,6353,-1089,6358,-1053e" filled="f" stroked="t" strokeweight=".458pt" strokecolor="#999B9E">
                <v:path arrowok="t"/>
              </v:shape>
            </v:group>
            <v:group style="position:absolute;left:6316;top:-1437;width:23;height:229" coordorigin="6316,-1437" coordsize="23,229">
              <v:shape style="position:absolute;left:6316;top:-1437;width:23;height:229" coordorigin="6316,-1437" coordsize="23,229" path="m6316,-1295l6326,-1437,6330,-1355,6335,-1327,6335,-1309,6339,-1208e" filled="f" stroked="t" strokeweight=".458pt" strokecolor="#999B9E">
                <v:path arrowok="t"/>
              </v:shape>
            </v:group>
            <v:group style="position:absolute;left:6252;top:-1295;width:64;height:802" coordorigin="6252,-1295" coordsize="64,802">
              <v:shape style="position:absolute;left:6252;top:-1295;width:64;height:802" coordorigin="6252,-1295" coordsize="64,802" path="m6252,-517l6275,-494,6284,-512,6294,-517,6303,-934,6316,-1295e" filled="f" stroked="t" strokeweight=".458pt" strokecolor="#999B9E">
                <v:path arrowok="t"/>
              </v:shape>
            </v:group>
            <v:group style="position:absolute;left:6014;top:-549;width:238;height:46" coordorigin="6014,-549" coordsize="238,46">
              <v:shape style="position:absolute;left:6014;top:-549;width:238;height:46" coordorigin="6014,-549" coordsize="238,46" path="m6014,-521l6014,-526,6106,-512,6193,-549,6225,-503,6252,-517e" filled="f" stroked="t" strokeweight=".458pt" strokecolor="#999B9E">
                <v:path arrowok="t"/>
              </v:shape>
            </v:group>
            <v:group style="position:absolute;left:6009;top:-510;width:9;height:2" coordorigin="6009,-510" coordsize="9,2">
              <v:shape style="position:absolute;left:6009;top:-510;width:9;height:2" coordorigin="6009,-510" coordsize="9,0" path="m6009,-510l6019,-510e" filled="f" stroked="t" strokeweight="1.602pt" strokecolor="#999B9E">
                <v:path arrowok="t"/>
              </v:shape>
            </v:group>
            <v:group style="position:absolute;left:7535;top:-530;width:2;height:9" coordorigin="7535,-530" coordsize="2,9">
              <v:shape style="position:absolute;left:7535;top:-530;width:2;height:9" coordorigin="7535,-530" coordsize="0,9" path="m7535,-530l7535,-521e" filled="f" stroked="t" strokeweight="0pt" strokecolor="#231F20">
                <v:path arrowok="t"/>
              </v:shape>
            </v:group>
            <v:group style="position:absolute;left:6014;top:-1460;width:1521;height:967" coordorigin="6014,-1460" coordsize="1521,967">
              <v:shape style="position:absolute;left:6014;top:-1460;width:1521;height:967" coordorigin="6014,-1460" coordsize="1521,967" path="m6014,-494l6275,-494,6284,-507,6294,-590,6303,-883,6316,-1309,6326,-1460,6330,-1369,6335,-1327,6335,-1263,6339,-1204,6339,-1172,6344,-1130,6348,-1085,6358,-1057,6358,-1053,6367,-1053,6371,-1057,6376,-1057,6381,-1062,6385,-1066,6385,-1071,6390,-1076,6394,-1080,6399,-1085,6408,-1094,6413,-1098,6422,-1103,6426,-1108,6436,-1112,6445,-1121,6454,-1126,6463,-1135,6486,-1144,6504,-1153,6523,-1163,6555,-1176,6573,-1185,6605,-1195,6619,-1199,6633,-1208,6637,-1213,6651,-1222,6660,-1227,6669,-1236,6678,-1240,6687,-1245,6692,-1250,6701,-1254,6715,-1259,6724,-1268,6733,-1268,6742,-1272,6747,-1277,6756,-1282,6761,-1286,6770,-1286,6784,-1291,6793,-1295,6802,-1300,6825,-1305,6848,-1305,6862,-1309,6880,-1305,6898,-1300,6935,-1286,6967,-1254,6994,-1227,7022,-1181,7045,-1149,7068,-1094,7095,-1039,7141,-938,7173,-860,7201,-801,7237,-732,7260,-682,7283,-645,7306,-617,7324,-590,7356,-562,7384,-540,7398,-530,7425,-512,7448,-503,7462,-503,7480,-498,7498,-498,7512,-494,7535,-494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6.971985pt;margin-top:-9.341420pt;width:14.431pt;height:9.39pt;mso-position-horizontal-relative:page;mso-position-vertical-relative:paragraph;z-index:-1414" coordorigin="6939,-187" coordsize="289,188">
            <v:group style="position:absolute;left:7205;top:-182;width:18;height:124" coordorigin="7205,-182" coordsize="18,124">
              <v:shape style="position:absolute;left:7205;top:-182;width:18;height:124" coordorigin="7205,-182" coordsize="18,124" path="m7205,-59l7223,-72,7223,-164,7205,-182e" filled="f" stroked="t" strokeweight=".458pt" strokecolor="#231F20">
                <v:path arrowok="t"/>
              </v:shape>
            </v:group>
            <v:group style="position:absolute;left:7104;top:-127;width:69;height:37" coordorigin="7104,-127" coordsize="69,37">
              <v:shape style="position:absolute;left:7104;top:-127;width:69;height:37" coordorigin="7104,-127" coordsize="69,37" path="m7123,-91l7104,-109,7123,-127,7155,-127,7173,-109e" filled="f" stroked="t" strokeweight=".458pt" strokecolor="#231F20">
                <v:path arrowok="t"/>
              </v:shape>
            </v:group>
            <v:group style="position:absolute;left:7104;top:-91;width:69;height:32" coordorigin="7104,-91" coordsize="69,32">
              <v:shape style="position:absolute;left:7104;top:-91;width:69;height:32" coordorigin="7104,-91" coordsize="69,32" path="m7104,-72l7123,-59,7155,-59,7173,-72,7155,-91,7123,-91e" filled="f" stroked="t" strokeweight=".458pt" strokecolor="#231F20">
                <v:path arrowok="t"/>
              </v:shape>
            </v:group>
            <v:group style="position:absolute;left:6999;top:-72;width:50;height:14" coordorigin="6999,-72" coordsize="50,14">
              <v:shape style="position:absolute;left:6999;top:-72;width:50;height:14" coordorigin="6999,-72" coordsize="50,14" path="m7049,-59l7013,-59,6999,-72e" filled="f" stroked="t" strokeweight=".458pt" strokecolor="#231F20">
                <v:path arrowok="t"/>
              </v:shape>
            </v:group>
            <v:group style="position:absolute;left:6999;top:-127;width:69;height:69" coordorigin="6999,-127" coordsize="69,69">
              <v:shape style="position:absolute;left:6999;top:-127;width:69;height:69" coordorigin="6999,-127" coordsize="69,69" path="m6999,-109l7013,-127,7049,-127,7068,-109,7068,-72,7049,-59e" filled="f" stroked="t" strokeweight=".458pt" strokecolor="#231F20">
                <v:path arrowok="t"/>
              </v:shape>
            </v:group>
            <v:group style="position:absolute;left:6999;top:-127;width:2;height:124" coordorigin="6999,-127" coordsize="2,124">
              <v:shape style="position:absolute;left:6999;top:-127;width:2;height:124" coordorigin="6999,-127" coordsize="0,124" path="m6999,-4l6999,-127e" filled="f" stroked="t" strokeweight=".458pt" strokecolor="#231F20">
                <v:path arrowok="t"/>
              </v:shape>
            </v:group>
            <v:group style="position:absolute;left:6944;top:-182;width:18;height:124" coordorigin="6944,-182" coordsize="18,124">
              <v:shape style="position:absolute;left:6944;top:-182;width:18;height:124" coordorigin="6944,-182" coordsize="18,124" path="m6962,-59l6944,-72,6944,-164,6962,-182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2.920013pt;margin-top:-9.341420pt;width:19.012pt;height:6.642pt;mso-position-horizontal-relative:page;mso-position-vertical-relative:paragraph;z-index:-1413" coordorigin="6458,-187" coordsize="380,133">
            <v:group style="position:absolute;left:6761;top:-127;width:73;height:37" coordorigin="6761,-127" coordsize="73,37">
              <v:shape style="position:absolute;left:6761;top:-127;width:73;height:37" coordorigin="6761,-127" coordsize="73,37" path="m6779,-127l6816,-127,6834,-109,6834,-91,6761,-91e" filled="f" stroked="t" strokeweight=".458pt" strokecolor="#231F20">
                <v:path arrowok="t"/>
              </v:shape>
            </v:group>
            <v:group style="position:absolute;left:6761;top:-127;width:73;height:69" coordorigin="6761,-127" coordsize="73,69">
              <v:shape style="position:absolute;left:6761;top:-127;width:73;height:69" coordorigin="6761,-127" coordsize="73,69" path="m6834,-72l6816,-59,6779,-59,6761,-72,6761,-109,6779,-127e" filled="f" stroked="t" strokeweight=".458pt" strokecolor="#231F20">
                <v:path arrowok="t"/>
              </v:shape>
            </v:group>
            <v:group style="position:absolute;left:6692;top:-127;width:37;height:69" coordorigin="6692,-127" coordsize="37,69">
              <v:shape style="position:absolute;left:6692;top:-127;width:37;height:69" coordorigin="6692,-127" coordsize="37,69" path="m6692,-109l6710,-127,6729,-109,6729,-59e" filled="f" stroked="t" strokeweight=".458pt" strokecolor="#231F20">
                <v:path arrowok="t"/>
              </v:shape>
            </v:group>
            <v:group style="position:absolute;left:6655;top:-127;width:37;height:69" coordorigin="6655,-127" coordsize="37,69">
              <v:shape style="position:absolute;left:6655;top:-127;width:37;height:69" coordorigin="6655,-127" coordsize="37,69" path="m6655,-109l6674,-127,6692,-109,6692,-59e" filled="f" stroked="t" strokeweight=".458pt" strokecolor="#231F20">
                <v:path arrowok="t"/>
              </v:shape>
            </v:group>
            <v:group style="position:absolute;left:6655;top:-127;width:2;height:69" coordorigin="6655,-127" coordsize="2,69">
              <v:shape style="position:absolute;left:6655;top:-127;width:2;height:69" coordorigin="6655,-127" coordsize="0,69" path="m6655,-59l6655,-127e" filled="f" stroked="t" strokeweight=".458pt" strokecolor="#231F20">
                <v:path arrowok="t"/>
              </v:shape>
            </v:group>
            <v:group style="position:absolute;left:6568;top:-127;width:55;height:69" coordorigin="6568,-127" coordsize="55,69">
              <v:shape style="position:absolute;left:6568;top:-127;width:55;height:69" coordorigin="6568,-127" coordsize="55,69" path="m6568,-127l6568,-72,6587,-59,6605,-59,6623,-72e" filled="f" stroked="t" strokeweight=".458pt" strokecolor="#231F20">
                <v:path arrowok="t"/>
              </v:shape>
            </v:group>
            <v:group style="position:absolute;left:6568;top:-182;width:2;height:18" coordorigin="6568,-182" coordsize="2,18">
              <v:shape style="position:absolute;left:6568;top:-182;width:2;height:18" coordorigin="6568,-182" coordsize="0,18" path="m6568,-164l6568,-182e" filled="f" stroked="t" strokeweight=".458pt" strokecolor="#231F20">
                <v:path arrowok="t"/>
              </v:shape>
            </v:group>
            <v:group style="position:absolute;left:6500;top:-182;width:2;height:124" coordorigin="6500,-182" coordsize="2,124">
              <v:shape style="position:absolute;left:6500;top:-182;width:2;height:124" coordorigin="6500,-182" coordsize="0,124" path="m6500,-59l6500,-182e" filled="f" stroked="t" strokeweight=".458pt" strokecolor="#231F20">
                <v:path arrowok="t"/>
              </v:shape>
            </v:group>
            <v:group style="position:absolute;left:6481;top:-59;width:37;height:2" coordorigin="6481,-59" coordsize="37,2">
              <v:shape style="position:absolute;left:6481;top:-59;width:37;height:2" coordorigin="6481,-59" coordsize="37,0" path="m6481,-59l6518,-59e" filled="f" stroked="t" strokeweight=".458pt" strokecolor="#231F20">
                <v:path arrowok="t"/>
              </v:shape>
            </v:group>
            <v:group style="position:absolute;left:6463;top:-182;width:69;height:18" coordorigin="6463,-182" coordsize="69,18">
              <v:shape style="position:absolute;left:6463;top:-182;width:69;height:18" coordorigin="6463,-182" coordsize="69,18" path="m6463,-164l6463,-182,6532,-182,6532,-164e" filled="f" stroked="t" strokeweight=".45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0.851013pt;margin-top:-144.247421pt;width:89.335pt;height:62.299pt;mso-position-horizontal-relative:page;mso-position-vertical-relative:paragraph;z-index:-1412" coordorigin="5817,-2885" coordsize="1787,1246">
            <v:group style="position:absolute;left:5904;top:-1694;width:50;height:2" coordorigin="5904,-1694" coordsize="50,2">
              <v:shape style="position:absolute;left:5904;top:-1694;width:50;height:2" coordorigin="5904,-1694" coordsize="50,0" path="m5904,-1694l5954,-1694e" filled="f" stroked="t" strokeweight=".458pt" strokecolor="#231F20">
                <v:path arrowok="t"/>
              </v:shape>
            </v:group>
            <v:group style="position:absolute;left:5964;top:-1731;width:50;height:87" coordorigin="5964,-1731" coordsize="50,87">
              <v:shape style="position:absolute;left:5964;top:-1731;width:50;height:87" coordorigin="5964,-1731" coordsize="50,87" path="m5964,-1717l5964,-1731,6014,-1731,5991,-1694,6000,-1694,6014,-1680,6014,-1657,6000,-1644,5977,-1644,5964,-1657e" filled="f" stroked="t" strokeweight=".458pt" strokecolor="#231F20">
                <v:path arrowok="t"/>
              </v:shape>
            </v:group>
            <v:group style="position:absolute;left:6014;top:-1836;width:298;height:69" coordorigin="6014,-1836" coordsize="298,69">
              <v:shape style="position:absolute;left:6014;top:-1836;width:298;height:69" coordorigin="6014,-1836" coordsize="298,69" path="m6014,-1767l6014,-1836,6312,-1836e" filled="f" stroked="t" strokeweight=".458pt" strokecolor="#231F20">
                <v:path arrowok="t"/>
              </v:shape>
            </v:group>
            <v:group style="position:absolute;left:6261;top:-1731;width:50;height:87" coordorigin="6261,-1731" coordsize="50,87">
              <v:shape style="position:absolute;left:6261;top:-1731;width:50;height:87" coordorigin="6261,-1731" coordsize="50,87" path="m6261,-1657l6261,-1717,6275,-1731,6298,-1731,6312,-1717,6312,-1657,6298,-1644,6275,-1644,6261,-1657e" filled="f" stroked="t" strokeweight=".458pt" strokecolor="#231F20">
                <v:path arrowok="t"/>
              </v:shape>
            </v:group>
            <v:group style="position:absolute;left:6312;top:-1836;width:302;height:69" coordorigin="6312,-1836" coordsize="302,69">
              <v:shape style="position:absolute;left:6312;top:-1836;width:302;height:69" coordorigin="6312,-1836" coordsize="302,69" path="m6312,-1767l6312,-1836,6614,-1836e" filled="f" stroked="t" strokeweight=".458pt" strokecolor="#231F20">
                <v:path arrowok="t"/>
              </v:shape>
            </v:group>
            <v:group style="position:absolute;left:6564;top:-1731;width:50;height:87" coordorigin="6564,-1731" coordsize="50,87">
              <v:shape style="position:absolute;left:6564;top:-1731;width:50;height:87" coordorigin="6564,-1731" coordsize="50,87" path="m6564,-1717l6564,-1731,6614,-1731,6587,-1694,6600,-1694,6614,-1680,6614,-1657,6600,-1644,6573,-1644,6564,-1657e" filled="f" stroked="t" strokeweight=".458pt" strokecolor="#231F20">
                <v:path arrowok="t"/>
              </v:shape>
            </v:group>
            <v:group style="position:absolute;left:6614;top:-1836;width:302;height:69" coordorigin="6614,-1836" coordsize="302,69">
              <v:shape style="position:absolute;left:6614;top:-1836;width:302;height:69" coordorigin="6614,-1836" coordsize="302,69" path="m6614,-1767l6614,-1836,6917,-1836e" filled="f" stroked="t" strokeweight=".458pt" strokecolor="#231F20">
                <v:path arrowok="t"/>
              </v:shape>
            </v:group>
            <v:group style="position:absolute;left:6797;top:-1731;width:50;height:87" coordorigin="6797,-1731" coordsize="50,87">
              <v:shape style="position:absolute;left:6797;top:-1731;width:50;height:87" coordorigin="6797,-1731" coordsize="50,87" path="m6797,-1717l6797,-1731,6848,-1731,6825,-1694,6839,-1694,6848,-1680,6848,-1657,6839,-1644,6811,-1644,6797,-1657e" filled="f" stroked="t" strokeweight=".458pt" strokecolor="#231F20">
                <v:path arrowok="t"/>
              </v:shape>
            </v:group>
            <v:group style="position:absolute;left:6871;top:-1731;width:50;height:87" coordorigin="6871,-1731" coordsize="50,87">
              <v:shape style="position:absolute;left:6871;top:-1731;width:50;height:87" coordorigin="6871,-1731" coordsize="50,87" path="m6871,-1657l6871,-1717,6884,-1731,6912,-1731,6921,-1717,6921,-1657,6912,-1644,6884,-1644,6871,-1657e" filled="f" stroked="t" strokeweight=".458pt" strokecolor="#231F20">
                <v:path arrowok="t"/>
              </v:shape>
            </v:group>
            <v:group style="position:absolute;left:6917;top:-1836;width:298;height:69" coordorigin="6917,-1836" coordsize="298,69">
              <v:shape style="position:absolute;left:6917;top:-1836;width:298;height:69" coordorigin="6917,-1836" coordsize="298,69" path="m6917,-1767l6917,-1836,7214,-1836e" filled="f" stroked="t" strokeweight=".458pt" strokecolor="#231F20">
                <v:path arrowok="t"/>
              </v:shape>
            </v:group>
            <v:group style="position:absolute;left:7036;top:-1731;width:50;height:87" coordorigin="7036,-1731" coordsize="50,87">
              <v:shape style="position:absolute;left:7036;top:-1731;width:50;height:87" coordorigin="7036,-1731" coordsize="50,87" path="m7036,-1717l7036,-1731,7086,-1731,7063,-1694,7072,-1694,7086,-1680,7086,-1657,7072,-1644,7049,-1644,7036,-1657e" filled="f" stroked="t" strokeweight=".458pt" strokecolor="#231F20">
                <v:path arrowok="t"/>
              </v:shape>
            </v:group>
            <v:group style="position:absolute;left:7109;top:-1731;width:50;height:87" coordorigin="7109,-1731" coordsize="50,87">
              <v:shape style="position:absolute;left:7109;top:-1731;width:50;height:87" coordorigin="7109,-1731" coordsize="50,87" path="m7109,-1657l7109,-1717,7123,-1731,7146,-1731,7159,-1717,7159,-1657,7146,-1644,7123,-1644,7109,-1657e" filled="f" stroked="t" strokeweight=".458pt" strokecolor="#231F20">
                <v:path arrowok="t"/>
              </v:shape>
            </v:group>
            <v:group style="position:absolute;left:7182;top:-1731;width:50;height:87" coordorigin="7182,-1731" coordsize="50,87">
              <v:shape style="position:absolute;left:7182;top:-1731;width:50;height:87" coordorigin="7182,-1731" coordsize="50,87" path="m7182,-1657l7182,-1717,7196,-1731,7219,-1731,7233,-1717,7233,-1657,7219,-1644,7196,-1644,7182,-1657e" filled="f" stroked="t" strokeweight=".458pt" strokecolor="#231F20">
                <v:path arrowok="t"/>
              </v:shape>
            </v:group>
            <v:group style="position:absolute;left:7214;top:-1836;width:302;height:69" coordorigin="7214,-1836" coordsize="302,69">
              <v:shape style="position:absolute;left:7214;top:-1836;width:302;height:69" coordorigin="7214,-1836" coordsize="302,69" path="m7214,-1767l7214,-1836,7517,-1836e" filled="f" stroked="t" strokeweight=".458pt" strokecolor="#231F20">
                <v:path arrowok="t"/>
              </v:shape>
            </v:group>
            <v:group style="position:absolute;left:7324;top:-1731;width:50;height:87" coordorigin="7324,-1731" coordsize="50,87">
              <v:shape style="position:absolute;left:7324;top:-1731;width:50;height:87" coordorigin="7324,-1731" coordsize="50,87" path="m7324,-1717l7324,-1731,7375,-1731,7352,-1694,7365,-1694,7375,-1680,7375,-1657,7365,-1644,7338,-1644,7324,-1657e" filled="f" stroked="t" strokeweight=".458pt" strokecolor="#231F20">
                <v:path arrowok="t"/>
              </v:shape>
            </v:group>
            <v:group style="position:absolute;left:7402;top:-1731;width:50;height:87" coordorigin="7402,-1731" coordsize="50,87">
              <v:shape style="position:absolute;left:7402;top:-1731;width:50;height:87" coordorigin="7402,-1731" coordsize="50,87" path="m7402,-1657l7402,-1717,7411,-1731,7439,-1731,7453,-1717,7453,-1657,7439,-1644,7411,-1644,7402,-1657e" filled="f" stroked="t" strokeweight=".458pt" strokecolor="#231F20">
                <v:path arrowok="t"/>
              </v:shape>
            </v:group>
            <v:group style="position:absolute;left:7475;top:-1731;width:50;height:87" coordorigin="7475,-1731" coordsize="50,87">
              <v:shape style="position:absolute;left:7475;top:-1731;width:50;height:87" coordorigin="7475,-1731" coordsize="50,87" path="m7475,-1657l7475,-1717,7485,-1731,7512,-1731,7526,-1717,7526,-1657,7512,-1644,7485,-1644,7475,-1657e" filled="f" stroked="t" strokeweight=".458pt" strokecolor="#231F20">
                <v:path arrowok="t"/>
              </v:shape>
            </v:group>
            <v:group style="position:absolute;left:7549;top:-1731;width:50;height:87" coordorigin="7549,-1731" coordsize="50,87">
              <v:shape style="position:absolute;left:7549;top:-1731;width:50;height:87" coordorigin="7549,-1731" coordsize="50,87" path="m7549,-1657l7549,-1717,7563,-1731,7585,-1731,7599,-1717,7599,-1657,7585,-1644,7563,-1644,7549,-1657e" filled="f" stroked="t" strokeweight=".458pt" strokecolor="#231F20">
                <v:path arrowok="t"/>
              </v:shape>
            </v:group>
            <v:group style="position:absolute;left:7517;top:-1836;width:2;height:69" coordorigin="7517,-1836" coordsize="2,69">
              <v:shape style="position:absolute;left:7517;top:-1836;width:2;height:69" coordorigin="7517,-1836" coordsize="0,69" path="m7517,-1767l7517,-1836e" filled="f" stroked="t" strokeweight=".458pt" strokecolor="#231F20">
                <v:path arrowok="t"/>
              </v:shape>
            </v:group>
            <v:group style="position:absolute;left:5858;top:-1841;width:2;height:50" coordorigin="5858,-1841" coordsize="2,50">
              <v:shape style="position:absolute;left:5858;top:-1841;width:2;height:50" coordorigin="5858,-1841" coordsize="0,50" path="m5858,-1790l5858,-1841e" filled="f" stroked="t" strokeweight=".458pt" strokecolor="#231F20">
                <v:path arrowok="t"/>
              </v:shape>
            </v:group>
            <v:group style="position:absolute;left:5822;top:-1868;width:87;height:9" coordorigin="5822,-1868" coordsize="87,9">
              <v:shape style="position:absolute;left:5822;top:-1868;width:87;height:9" coordorigin="5822,-1868" coordsize="87,9" path="m5835,-1859l5822,-1868,5909,-1868e" filled="f" stroked="t" strokeweight=".458pt" strokecolor="#231F20">
                <v:path arrowok="t"/>
              </v:shape>
            </v:group>
            <v:group style="position:absolute;left:5909;top:-1882;width:2;height:23" coordorigin="5909,-1882" coordsize="2,23">
              <v:shape style="position:absolute;left:5909;top:-1882;width:2;height:23" coordorigin="5909,-1882" coordsize="0,23" path="m5909,-1859l5909,-1882e" filled="f" stroked="t" strokeweight=".458pt" strokecolor="#231F20">
                <v:path arrowok="t"/>
              </v:shape>
            </v:group>
            <v:group style="position:absolute;left:5941;top:-2175;width:73;height:339" coordorigin="5941,-2175" coordsize="73,339">
              <v:shape style="position:absolute;left:5941;top:-2175;width:73;height:339" coordorigin="5941,-2175" coordsize="73,339" path="m5941,-1836l6014,-1836,6014,-2175e" filled="f" stroked="t" strokeweight=".458pt" strokecolor="#231F20">
                <v:path arrowok="t"/>
              </v:shape>
            </v:group>
            <v:group style="position:absolute;left:5822;top:-2202;width:87;height:50" coordorigin="5822,-2202" coordsize="87,50">
              <v:shape style="position:absolute;left:5822;top:-2202;width:87;height:50" coordorigin="5822,-2202" coordsize="87,50" path="m5835,-2152l5822,-2161,5822,-2189,5835,-2202,5858,-2202,5899,-2152,5909,-2152,5909,-2202,5899,-2202e" filled="f" stroked="t" strokeweight=".458pt" strokecolor="#231F20">
                <v:path arrowok="t"/>
              </v:shape>
            </v:group>
            <v:group style="position:absolute;left:5941;top:-2514;width:73;height:339" coordorigin="5941,-2514" coordsize="73,339">
              <v:shape style="position:absolute;left:5941;top:-2514;width:73;height:339" coordorigin="5941,-2514" coordsize="73,339" path="m5941,-2175l6014,-2175,6014,-2514e" filled="f" stroked="t" strokeweight=".458pt" strokecolor="#231F20">
                <v:path arrowok="t"/>
              </v:shape>
            </v:group>
            <v:group style="position:absolute;left:5822;top:-2541;width:87;height:50" coordorigin="5822,-2541" coordsize="87,50">
              <v:shape style="position:absolute;left:5822;top:-2541;width:87;height:50" coordorigin="5822,-2541" coordsize="87,50" path="m5899,-2491l5909,-2505,5909,-2528,5899,-2541,5872,-2541,5858,-2528,5858,-2491,5822,-2491,5822,-2541e" filled="f" stroked="t" strokeweight=".458pt" strokecolor="#231F20">
                <v:path arrowok="t"/>
              </v:shape>
            </v:group>
            <v:group style="position:absolute;left:5941;top:-2857;width:73;height:344" coordorigin="5941,-2857" coordsize="73,344">
              <v:shape style="position:absolute;left:5941;top:-2857;width:73;height:344" coordorigin="5941,-2857" coordsize="73,344" path="m5941,-2514l6014,-2514,6014,-2857e" filled="f" stroked="t" strokeweight=".458pt" strokecolor="#231F20">
                <v:path arrowok="t"/>
              </v:shape>
            </v:group>
            <v:group style="position:absolute;left:5822;top:-2880;width:87;height:50" coordorigin="5822,-2880" coordsize="87,50">
              <v:shape style="position:absolute;left:5822;top:-2880;width:87;height:50" coordorigin="5822,-2880" coordsize="87,50" path="m5858,-2844l5849,-2830,5835,-2830,5822,-2844,5822,-2867,5835,-2880,5849,-2880,5858,-2867,5872,-2880,5899,-2880,5909,-2867,5909,-2844,5899,-2830,5872,-2830,5858,-2844,5858,-2867e" filled="f" stroked="t" strokeweight=".458pt" strokecolor="#231F20">
                <v:path arrowok="t"/>
              </v:shape>
            </v:group>
            <v:group style="position:absolute;left:5941;top:-2857;width:73;height:2" coordorigin="5941,-2857" coordsize="73,2">
              <v:shape style="position:absolute;left:5941;top:-2857;width:73;height:2" coordorigin="5941,-2857" coordsize="73,0" path="m5941,-2857l6014,-2857e" filled="f" stroked="t" strokeweight=".458pt" strokecolor="#231F20">
                <v:path arrowok="t"/>
              </v:shape>
            </v:group>
            <v:group style="position:absolute;left:7512;top:-1960;width:23;height:14" coordorigin="7512,-1960" coordsize="23,14">
              <v:shape style="position:absolute;left:7512;top:-1960;width:23;height:14" coordorigin="7512,-1960" coordsize="23,14" path="m7512,-1946l7526,-1960,7535,-1955e" filled="f" stroked="t" strokeweight=".458pt" strokecolor="#999B9E">
                <v:path arrowok="t"/>
              </v:shape>
            </v:group>
            <v:group style="position:absolute;left:7425;top:-2001;width:87;height:82" coordorigin="7425,-2001" coordsize="87,82">
              <v:shape style="position:absolute;left:7425;top:-2001;width:87;height:82" coordorigin="7425,-2001" coordsize="87,82" path="m7425,-1978l7448,-2001,7462,-1950,7480,-1969,7498,-1918,7512,-1946e" filled="f" stroked="t" strokeweight=".458pt" strokecolor="#999B9E">
                <v:path arrowok="t"/>
              </v:shape>
            </v:group>
            <v:group style="position:absolute;left:7306;top:-2070;width:119;height:92" coordorigin="7306,-2070" coordsize="119,92">
              <v:shape style="position:absolute;left:7306;top:-2070;width:119;height:92" coordorigin="7306,-2070" coordsize="119,92" path="m7306,-2070l7324,-2070,7356,-2028,7384,-1996,7398,-2028,7425,-1978e" filled="f" stroked="t" strokeweight=".458pt" strokecolor="#999B9E">
                <v:path arrowok="t"/>
              </v:shape>
            </v:group>
            <v:group style="position:absolute;left:7173;top:-2289;width:133;height:220" coordorigin="7173,-2289" coordsize="133,220">
              <v:shape style="position:absolute;left:7173;top:-2289;width:133;height:220" coordorigin="7173,-2289" coordsize="133,220" path="m7173,-2289l7201,-2216,7233,-2152,7260,-2143,7283,-2083,7306,-2070e" filled="f" stroked="t" strokeweight=".458pt" strokecolor="#999B9E">
                <v:path arrowok="t"/>
              </v:shape>
            </v:group>
            <v:group style="position:absolute;left:7022;top:-2624;width:151;height:334" coordorigin="7022,-2624" coordsize="151,334">
              <v:shape style="position:absolute;left:7022;top:-2624;width:151;height:334" coordorigin="7022,-2624" coordsize="151,334" path="m7022,-2624l7040,-2560,7068,-2500,7095,-2477,7141,-2358,7173,-2289e" filled="f" stroked="t" strokeweight=".458pt" strokecolor="#999B9E">
                <v:path arrowok="t"/>
              </v:shape>
            </v:group>
            <v:group style="position:absolute;left:6875;top:-2702;width:147;height:78" coordorigin="6875,-2702" coordsize="147,78">
              <v:shape style="position:absolute;left:6875;top:-2702;width:147;height:78" coordorigin="6875,-2702" coordsize="147,78" path="m6875,-2702l6898,-2697,6935,-2679,6967,-2683,6994,-2651,7022,-2624e" filled="f" stroked="t" strokeweight=".458pt" strokecolor="#999B9E">
                <v:path arrowok="t"/>
              </v:shape>
            </v:group>
            <v:group style="position:absolute;left:6802;top:-2720;width:73;height:50" coordorigin="6802,-2720" coordsize="73,50">
              <v:shape style="position:absolute;left:6802;top:-2720;width:73;height:50" coordorigin="6802,-2720" coordsize="73,50" path="m6802,-2711l6820,-2720,6839,-2715,6843,-2683,6857,-2670,6875,-2702e" filled="f" stroked="t" strokeweight=".458pt" strokecolor="#999B9E">
                <v:path arrowok="t"/>
              </v:shape>
            </v:group>
            <v:group style="position:absolute;left:6752;top:-2720;width:50;height:64" coordorigin="6752,-2720" coordsize="50,64">
              <v:shape style="position:absolute;left:6752;top:-2720;width:50;height:64" coordorigin="6752,-2720" coordsize="50,64" path="m6752,-2656l6756,-2674,6765,-2693,6779,-2683,6788,-2720,6802,-2711e" filled="f" stroked="t" strokeweight=".458pt" strokecolor="#999B9E">
                <v:path arrowok="t"/>
              </v:shape>
            </v:group>
            <v:group style="position:absolute;left:6706;top:-2706;width:46;height:50" coordorigin="6706,-2706" coordsize="46,50">
              <v:shape style="position:absolute;left:6706;top:-2706;width:46;height:50" coordorigin="6706,-2706" coordsize="46,50" path="m6706,-2706l6715,-2679,6724,-2693,6733,-2688,6742,-2706,6752,-2656e" filled="f" stroked="t" strokeweight=".458pt" strokecolor="#999B9E">
                <v:path arrowok="t"/>
              </v:shape>
            </v:group>
            <v:group style="position:absolute;left:6655;top:-2706;width:50;height:87" coordorigin="6655,-2706" coordsize="50,87">
              <v:shape style="position:absolute;left:6655;top:-2706;width:50;height:87" coordorigin="6655,-2706" coordsize="50,87" path="m6655,-2674l6665,-2679,6674,-2660,6683,-2619,6692,-2670,6706,-2706e" filled="f" stroked="t" strokeweight=".458pt" strokecolor="#999B9E">
                <v:path arrowok="t"/>
              </v:shape>
            </v:group>
            <v:group style="position:absolute;left:6582;top:-2679;width:73;height:37" coordorigin="6582,-2679" coordsize="73,37">
              <v:shape style="position:absolute;left:6582;top:-2679;width:73;height:37" coordorigin="6582,-2679" coordsize="73,37" path="m6582,-2660l6614,-2679,6623,-2642,6633,-2642,6646,-2651,6655,-2674e" filled="f" stroked="t" strokeweight=".458pt" strokecolor="#999B9E">
                <v:path arrowok="t"/>
              </v:shape>
            </v:group>
            <v:group style="position:absolute;left:6463;top:-2665;width:119;height:50" coordorigin="6463,-2665" coordsize="119,50">
              <v:shape style="position:absolute;left:6463;top:-2665;width:119;height:50" coordorigin="6463,-2665" coordsize="119,50" path="m6463,-2624l6481,-2633,6513,-2656,6532,-2665,6564,-2615,6582,-2660e" filled="f" stroked="t" strokeweight=".458pt" strokecolor="#999B9E">
                <v:path arrowok="t"/>
              </v:shape>
            </v:group>
            <v:group style="position:absolute;left:6390;top:-2628;width:73;height:18" coordorigin="6390,-2628" coordsize="73,18">
              <v:shape style="position:absolute;left:6390;top:-2628;width:73;height:18" coordorigin="6390,-2628" coordsize="73,18" path="m6390,-2610l6403,-2628,6413,-2624,6422,-2628,6445,-2615,6463,-2624e" filled="f" stroked="t" strokeweight=".458pt" strokecolor="#999B9E">
                <v:path arrowok="t"/>
              </v:shape>
            </v:group>
            <v:group style="position:absolute;left:6362;top:-2647;width:27;height:41" coordorigin="6362,-2647" coordsize="27,41">
              <v:shape style="position:absolute;left:6362;top:-2647;width:27;height:41" coordorigin="6362,-2647" coordsize="27,41" path="m6362,-2647l6367,-2606,6371,-2619,6376,-2615,6381,-2642,6390,-2610e" filled="f" stroked="t" strokeweight=".458pt" strokecolor="#999B9E">
                <v:path arrowok="t"/>
              </v:shape>
            </v:group>
            <v:group style="position:absolute;left:6344;top:-2706;width:18;height:60" coordorigin="6344,-2706" coordsize="18,60">
              <v:shape style="position:absolute;left:6344;top:-2706;width:18;height:60" coordorigin="6344,-2706" coordsize="18,60" path="m6344,-2670l6344,-2706,6348,-2656,6353,-2656,6358,-2647,6362,-2647e" filled="f" stroked="t" strokeweight=".458pt" strokecolor="#999B9E">
                <v:path arrowok="t"/>
              </v:shape>
            </v:group>
            <v:group style="position:absolute;left:6326;top:-2757;width:18;height:229" coordorigin="6326,-2757" coordsize="18,229">
              <v:shape style="position:absolute;left:6326;top:-2757;width:18;height:229" coordorigin="6326,-2757" coordsize="18,229" path="m6326,-2528l6330,-2633,6330,-2596,6335,-2757,6339,-2738,6344,-2670e" filled="f" stroked="t" strokeweight=".458pt" strokecolor="#999B9E">
                <v:path arrowok="t"/>
              </v:shape>
            </v:group>
            <v:group style="position:absolute;left:6312;top:-2528;width:14;height:476" coordorigin="6312,-2528" coordsize="14,476">
              <v:shape style="position:absolute;left:6312;top:-2528;width:14;height:476" coordorigin="6312,-2528" coordsize="14,476" path="m6312,-2051l6316,-2111,6316,-2138,6321,-2253,6321,-2363,6326,-2528e" filled="f" stroked="t" strokeweight=".458pt" strokecolor="#999B9E">
                <v:path arrowok="t"/>
              </v:shape>
            </v:group>
            <v:group style="position:absolute;left:6294;top:-2051;width:18;height:96" coordorigin="6294,-2051" coordsize="18,96">
              <v:shape style="position:absolute;left:6294;top:-2051;width:18;height:96" coordorigin="6294,-2051" coordsize="18,96" path="m6294,-1969l6298,-1955,6298,-1978,6303,-1983,6307,-2033,6312,-2051e" filled="f" stroked="t" strokeweight=".458pt" strokecolor="#999B9E">
                <v:path arrowok="t"/>
              </v:shape>
            </v:group>
            <v:group style="position:absolute;left:6280;top:-1992;width:14;height:69" coordorigin="6280,-1992" coordsize="14,69">
              <v:shape style="position:absolute;left:6280;top:-1992;width:14;height:69" coordorigin="6280,-1992" coordsize="14,69" path="m6280,-1983l6284,-1973,6284,-1964,6289,-1923,6289,-1992,6294,-1969e" filled="f" stroked="t" strokeweight=".458pt" strokecolor="#999B9E">
                <v:path arrowok="t"/>
              </v:shape>
            </v:group>
            <v:group style="position:absolute;left:6271;top:-1996;width:9;height:55" coordorigin="6271,-1996" coordsize="9,55">
              <v:shape style="position:absolute;left:6271;top:-1996;width:9;height:55" coordorigin="6271,-1996" coordsize="9,55" path="m6271,-1969l6275,-1969,6275,-1996,6275,-1941,6280,-1941,6280,-1983e" filled="f" stroked="t" strokeweight=".458pt" strokecolor="#999B9E">
                <v:path arrowok="t"/>
              </v:shape>
            </v:group>
            <v:group style="position:absolute;left:6266;top:-1969;width:5;height:27" coordorigin="6266,-1969" coordsize="5,27">
              <v:shape style="position:absolute;left:6266;top:-1969;width:5;height:27" coordorigin="6266,-1969" coordsize="5,27" path="m6266,-1950l6266,-1941,6271,-1946,6271,-1955,6271,-1941,6271,-1969e" filled="f" stroked="t" strokeweight=".458pt" strokecolor="#999B9E">
                <v:path arrowok="t"/>
              </v:shape>
            </v:group>
            <v:group style="position:absolute;left:6261;top:-1955;width:9;height:2" coordorigin="6261,-1955" coordsize="9,2">
              <v:shape style="position:absolute;left:6261;top:-1955;width:9;height:2" coordorigin="6261,-1955" coordsize="9,0" path="m6261,-1955l6271,-1955e" filled="f" stroked="t" strokeweight="3.665pt" strokecolor="#999B9E">
                <v:path arrowok="t"/>
              </v:shape>
            </v:group>
            <v:group style="position:absolute;left:6261;top:-1992;width:5;height:60" coordorigin="6261,-1992" coordsize="5,60">
              <v:shape style="position:absolute;left:6261;top:-1992;width:5;height:60" coordorigin="6261,-1992" coordsize="5,60" path="m6261,-1960l6261,-1932,6261,-1983,6261,-1950,6266,-1992e" filled="f" stroked="t" strokeweight=".458pt" strokecolor="#999B9E">
                <v:path arrowok="t"/>
              </v:shape>
            </v:group>
            <v:group style="position:absolute;left:6257;top:-1964;width:9;height:2" coordorigin="6257,-1964" coordsize="9,2">
              <v:shape style="position:absolute;left:6257;top:-1964;width:9;height:2" coordorigin="6257,-1964" coordsize="9,0" path="m6257,-1964l6266,-1964e" filled="f" stroked="t" strokeweight="3.208pt" strokecolor="#999B9E">
                <v:path arrowok="t"/>
              </v:shape>
            </v:group>
            <v:group style="position:absolute;left:6257;top:-1962;width:9;height:2" coordorigin="6257,-1962" coordsize="9,2">
              <v:shape style="position:absolute;left:6257;top:-1962;width:9;height:2" coordorigin="6257,-1962" coordsize="9,0" path="m6257,-1962l6266,-1962e" filled="f" stroked="t" strokeweight="3.437pt" strokecolor="#999B9E">
                <v:path arrowok="t"/>
              </v:shape>
            </v:group>
            <v:group style="position:absolute;left:6257;top:-1973;width:5;height:37" coordorigin="6257,-1973" coordsize="5,37">
              <v:shape style="position:absolute;left:6257;top:-1973;width:5;height:37" coordorigin="6257,-1973" coordsize="5,37" path="m6257,-1955l6257,-1973,6257,-1937,6257,-1946,6261,-1941,6261,-1950e" filled="f" stroked="t" strokeweight=".458pt" strokecolor="#999B9E">
                <v:path arrowok="t"/>
              </v:shape>
            </v:group>
            <v:group style="position:absolute;left:6252;top:-1992;width:5;height:60" coordorigin="6252,-1992" coordsize="5,60">
              <v:shape style="position:absolute;left:6252;top:-1992;width:5;height:60" coordorigin="6252,-1992" coordsize="5,60" path="m6252,-1932l6257,-1992,6257,-1937,6257,-1955e" filled="f" stroked="t" strokeweight=".458pt" strokecolor="#999B9E">
                <v:path arrowok="t"/>
              </v:shape>
            </v:group>
            <v:group style="position:absolute;left:6248;top:-1932;width:9;height:2" coordorigin="6248,-1932" coordsize="9,2">
              <v:shape style="position:absolute;left:6248;top:-1932;width:9;height:2" coordorigin="6248,-1932" coordsize="9,0" path="m6248,-1932l6257,-1932e" filled="f" stroked="t" strokeweight="1.832pt" strokecolor="#999B9E">
                <v:path arrowok="t"/>
              </v:shape>
            </v:group>
            <v:group style="position:absolute;left:6243;top:-1960;width:9;height:78" coordorigin="6243,-1960" coordsize="9,78">
              <v:shape style="position:absolute;left:6243;top:-1960;width:9;height:78" coordorigin="6243,-1960" coordsize="9,78" path="m6243,-1882l6243,-1955,6248,-1946,6248,-1960,6248,-1950,6252,-1950e" filled="f" stroked="t" strokeweight=".458pt" strokecolor="#999B9E">
                <v:path arrowok="t"/>
              </v:shape>
            </v:group>
            <v:group style="position:absolute;left:6151;top:-1973;width:92;height:92" coordorigin="6151,-1973" coordsize="92,92">
              <v:shape style="position:absolute;left:6151;top:-1973;width:92;height:92" coordorigin="6151,-1973" coordsize="92,92" path="m6151,-1973l6184,-1973,6211,-1914,6234,-1969,6239,-1941,6243,-1882e" filled="f" stroked="t" strokeweight=".458pt" strokecolor="#999B9E">
                <v:path arrowok="t"/>
              </v:shape>
            </v:group>
            <v:group style="position:absolute;left:6014;top:-1987;width:137;height:32" coordorigin="6014,-1987" coordsize="137,32">
              <v:shape style="position:absolute;left:6014;top:-1987;width:137;height:32" coordorigin="6014,-1987" coordsize="137,32" path="m6014,-1955l6014,-1987,6014,-1969,6060,-1964,6151,-1973e" filled="f" stroked="t" strokeweight=".458pt" strokecolor="#999B9E">
                <v:path arrowok="t"/>
              </v:shape>
            </v:group>
            <v:group style="position:absolute;left:7535;top:-1964;width:2;height:18" coordorigin="7535,-1964" coordsize="2,18">
              <v:shape style="position:absolute;left:7535;top:-1964;width:2;height:18" coordorigin="7535,-1964" coordsize="0,18" path="m7535,-1964l7535,-1946e" filled="f" stroked="t" strokeweight=".0pt" strokecolor="#231F20">
                <v:path arrowok="t"/>
              </v:shape>
            </v:group>
            <v:group style="position:absolute;left:6014;top:-1951;width:1521;height:2" coordorigin="6014,-1951" coordsize="1521,2">
              <v:shape style="position:absolute;left:6014;top:-1951;width:1521;height:2" coordorigin="6014,-1951" coordsize="1521,0" path="m6014,-1951l7535,-1951e" filled="f" stroked="t" strokeweight=".459004pt" strokecolor="#231F20">
                <v:path arrowok="t"/>
              </v:shape>
            </v:group>
            <v:group style="position:absolute;left:7480;top:-1964;width:55;height:5" coordorigin="7480,-1964" coordsize="55,5">
              <v:shape style="position:absolute;left:7480;top:-1964;width:55;height:5" coordorigin="7480,-1964" coordsize="55,5" path="m7480,-1964l7498,-1960,7535,-1960e" filled="f" stroked="t" strokeweight=".458pt" strokecolor="#231F20">
                <v:path arrowok="t"/>
              </v:shape>
            </v:group>
            <v:group style="position:absolute;left:7384;top:-2001;width:96;height:37" coordorigin="7384,-2001" coordsize="96,37">
              <v:shape style="position:absolute;left:7384;top:-2001;width:96;height:37" coordorigin="7384,-2001" coordsize="96,37" path="m7384,-2001l7398,-1992,7425,-1978,7448,-1969,7462,-1964,7480,-1964e" filled="f" stroked="t" strokeweight=".458pt" strokecolor="#231F20">
                <v:path arrowok="t"/>
              </v:shape>
            </v:group>
            <v:group style="position:absolute;left:7260;top:-2129;width:124;height:128" coordorigin="7260,-2129" coordsize="124,128">
              <v:shape style="position:absolute;left:7260;top:-2129;width:124;height:128" coordorigin="7260,-2129" coordsize="124,128" path="m7260,-2129l7283,-2097,7306,-2070,7356,-2019,7384,-2001e" filled="f" stroked="t" strokeweight=".458pt" strokecolor="#231F20">
                <v:path arrowok="t"/>
              </v:shape>
            </v:group>
            <v:group style="position:absolute;left:7095;top:-2459;width:165;height:330" coordorigin="7095,-2459" coordsize="165,330">
              <v:shape style="position:absolute;left:7095;top:-2459;width:165;height:330" coordorigin="7095,-2459" coordsize="165,330" path="m7095,-2459l7141,-2367,7173,-2294,7201,-2239,7233,-2175,7260,-2129e" filled="f" stroked="t" strokeweight=".458pt" strokecolor="#231F20">
                <v:path arrowok="t"/>
              </v:shape>
            </v:group>
            <v:group style="position:absolute;left:6967;top:-2656;width:128;height:197" coordorigin="6967,-2656" coordsize="128,197">
              <v:shape style="position:absolute;left:6967;top:-2656;width:128;height:197" coordorigin="6967,-2656" coordsize="128,197" path="m6967,-2656l6994,-2628,7022,-2587,7040,-2555,7068,-2509,7095,-2459e" filled="f" stroked="t" strokeweight=".458pt" strokecolor="#231F20">
                <v:path arrowok="t"/>
              </v:shape>
            </v:group>
            <v:group style="position:absolute;left:6843;top:-2706;width:124;height:50" coordorigin="6843,-2706" coordsize="124,50">
              <v:shape style="position:absolute;left:6843;top:-2706;width:124;height:50" coordorigin="6843,-2706" coordsize="124,50" path="m6843,-2706l6875,-2706,6898,-2702,6935,-2683,6967,-2656e" filled="f" stroked="t" strokeweight=".458pt" strokecolor="#231F20">
                <v:path arrowok="t"/>
              </v:shape>
            </v:group>
            <v:group style="position:absolute;left:6779;top:-2706;width:64;height:9" coordorigin="6779,-2706" coordsize="64,9">
              <v:shape style="position:absolute;left:6779;top:-2706;width:64;height:9" coordorigin="6779,-2706" coordsize="64,9" path="m6779,-2697l6788,-2702,6802,-2702,6820,-2706,6843,-2706e" filled="f" stroked="t" strokeweight=".458pt" strokecolor="#231F20">
                <v:path arrowok="t"/>
              </v:shape>
            </v:group>
            <v:group style="position:absolute;left:6733;top:-2697;width:46;height:9" coordorigin="6733,-2697" coordsize="46,9">
              <v:shape style="position:absolute;left:6733;top:-2697;width:46;height:9" coordorigin="6733,-2697" coordsize="46,9" path="m6733,-2688l6742,-2688,6752,-2693,6756,-2693,6765,-2697,6779,-2697e" filled="f" stroked="t" strokeweight=".458pt" strokecolor="#231F20">
                <v:path arrowok="t"/>
              </v:shape>
            </v:group>
            <v:group style="position:absolute;left:6683;top:-2688;width:50;height:14" coordorigin="6683,-2688" coordsize="50,14">
              <v:shape style="position:absolute;left:6683;top:-2688;width:50;height:14" coordorigin="6683,-2688" coordsize="50,14" path="m6683,-2674l6692,-2674,6706,-2679,6715,-2683,6724,-2683,6733,-2688e" filled="f" stroked="t" strokeweight=".458pt" strokecolor="#231F20">
                <v:path arrowok="t"/>
              </v:shape>
            </v:group>
            <v:group style="position:absolute;left:6633;top:-2674;width:50;height:18" coordorigin="6633,-2674" coordsize="50,18">
              <v:shape style="position:absolute;left:6633;top:-2674;width:50;height:18" coordorigin="6633,-2674" coordsize="50,18" path="m6633,-2656l6646,-2661,6655,-2661,6665,-2665,6674,-2670,6683,-2674e" filled="f" stroked="t" strokeweight=".458pt" strokecolor="#231F20">
                <v:path arrowok="t"/>
              </v:shape>
            </v:group>
            <v:group style="position:absolute;left:6532;top:-2656;width:101;height:23" coordorigin="6532,-2656" coordsize="101,23">
              <v:shape style="position:absolute;left:6532;top:-2656;width:101;height:23" coordorigin="6532,-2656" coordsize="101,23" path="m6532,-2633l6564,-2638,6582,-2642,6614,-2647,6623,-2651,6633,-2656e" filled="f" stroked="t" strokeweight=".458pt" strokecolor="#231F20">
                <v:path arrowok="t"/>
              </v:shape>
            </v:group>
            <v:group style="position:absolute;left:6422;top:-2633;width:110;height:23" coordorigin="6422,-2633" coordsize="110,23">
              <v:shape style="position:absolute;left:6422;top:-2633;width:110;height:23" coordorigin="6422,-2633" coordsize="110,23" path="m6422,-2610l6445,-2615,6481,-2624,6513,-2629,6532,-2633e" filled="f" stroked="t" strokeweight=".458pt" strokecolor="#231F20">
                <v:path arrowok="t"/>
              </v:shape>
            </v:group>
            <v:group style="position:absolute;left:6376;top:-2629;width:46;height:18" coordorigin="6376,-2629" coordsize="46,18">
              <v:shape style="position:absolute;left:6376;top:-2629;width:46;height:18" coordorigin="6376,-2629" coordsize="46,18" path="m6376,-2629l6381,-2624,6390,-2615,6403,-2615,6413,-2610,6422,-2610e" filled="f" stroked="t" strokeweight=".458pt" strokecolor="#231F20">
                <v:path arrowok="t"/>
              </v:shape>
            </v:group>
            <v:group style="position:absolute;left:6353;top:-2679;width:23;height:50" coordorigin="6353,-2679" coordsize="23,50">
              <v:shape style="position:absolute;left:6353;top:-2679;width:23;height:50" coordorigin="6353,-2679" coordsize="23,50" path="m6353,-2679l6358,-2670,6362,-2656,6367,-2647,6376,-2629e" filled="f" stroked="t" strokeweight=".458pt" strokecolor="#231F20">
                <v:path arrowok="t"/>
              </v:shape>
            </v:group>
            <v:group style="position:absolute;left:6335;top:-2697;width:18;height:18" coordorigin="6335,-2697" coordsize="18,18">
              <v:shape style="position:absolute;left:6335;top:-2697;width:18;height:18" coordorigin="6335,-2697" coordsize="18,18" path="m6335,-2683l6339,-2697,6344,-2697,6344,-2693,6348,-2683,6353,-2679e" filled="f" stroked="t" strokeweight=".458pt" strokecolor="#231F20">
                <v:path arrowok="t"/>
              </v:shape>
            </v:group>
            <v:group style="position:absolute;left:6321;top:-2683;width:14;height:444" coordorigin="6321,-2683" coordsize="14,444">
              <v:shape style="position:absolute;left:6321;top:-2683;width:14;height:444" coordorigin="6321,-2683" coordsize="14,444" path="m6321,-2239l6321,-2390,6326,-2514,6330,-2615,6330,-2647,6335,-2683e" filled="f" stroked="t" strokeweight=".458pt" strokecolor="#231F20">
                <v:path arrowok="t"/>
              </v:shape>
            </v:group>
            <v:group style="position:absolute;left:6303;top:-2239;width:18;height:289" coordorigin="6303,-2239" coordsize="18,289">
              <v:shape style="position:absolute;left:6303;top:-2239;width:18;height:289" coordorigin="6303,-2239" coordsize="18,289" path="m6303,-1951l6307,-1978,6312,-2047,6316,-2125,6316,-2143,6321,-2239e" filled="f" stroked="t" strokeweight=".458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Selected</w:t>
      </w:r>
      <w:r>
        <w:rPr>
          <w:rFonts w:ascii="Arial" w:hAnsi="Arial" w:cs="Arial" w:eastAsia="Arial"/>
          <w:sz w:val="18"/>
          <w:szCs w:val="18"/>
          <w:spacing w:val="2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traces</w:t>
      </w:r>
      <w:r>
        <w:rPr>
          <w:rFonts w:ascii="Arial" w:hAnsi="Arial" w:cs="Arial" w:eastAsia="Arial"/>
          <w:sz w:val="18"/>
          <w:szCs w:val="18"/>
          <w:spacing w:val="2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data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(grey,</w:t>
      </w:r>
      <w:r>
        <w:rPr>
          <w:rFonts w:ascii="Arial" w:hAnsi="Arial" w:cs="Arial" w:eastAsia="Arial"/>
          <w:sz w:val="18"/>
          <w:szCs w:val="18"/>
          <w:spacing w:val="3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mOD)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ﬁ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(black)</w:t>
      </w:r>
      <w:r>
        <w:rPr>
          <w:rFonts w:ascii="Arial" w:hAnsi="Arial" w:cs="Arial" w:eastAsia="Arial"/>
          <w:sz w:val="18"/>
          <w:szCs w:val="18"/>
          <w:spacing w:val="28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toluene.</w:t>
      </w:r>
      <w:r>
        <w:rPr>
          <w:rFonts w:ascii="Arial" w:hAnsi="Arial" w:cs="Arial" w:eastAsia="Arial"/>
          <w:sz w:val="18"/>
          <w:szCs w:val="18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Note</w:t>
      </w:r>
      <w:r>
        <w:rPr>
          <w:rFonts w:ascii="Arial" w:hAnsi="Arial" w:cs="Arial" w:eastAsia="Arial"/>
          <w:sz w:val="18"/>
          <w:szCs w:val="18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time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axis</w:t>
      </w:r>
      <w:r>
        <w:rPr>
          <w:rFonts w:ascii="Arial" w:hAnsi="Arial" w:cs="Arial" w:eastAsia="Arial"/>
          <w:sz w:val="18"/>
          <w:szCs w:val="18"/>
          <w:spacing w:val="-11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is</w:t>
      </w:r>
      <w:r>
        <w:rPr>
          <w:rFonts w:ascii="Arial" w:hAnsi="Arial" w:cs="Arial" w:eastAsia="Arial"/>
          <w:sz w:val="18"/>
          <w:szCs w:val="18"/>
          <w:spacing w:val="-1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linear</w:t>
      </w:r>
      <w:r>
        <w:rPr>
          <w:rFonts w:ascii="Arial" w:hAnsi="Arial" w:cs="Arial" w:eastAsia="Arial"/>
          <w:sz w:val="18"/>
          <w:szCs w:val="18"/>
          <w:spacing w:val="18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until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spacing w:val="-1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(after</w:t>
      </w:r>
      <w:r>
        <w:rPr>
          <w:rFonts w:ascii="Arial" w:hAnsi="Arial" w:cs="Arial" w:eastAsia="Arial"/>
          <w:sz w:val="18"/>
          <w:szCs w:val="18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maximum</w:t>
      </w:r>
      <w:r>
        <w:rPr>
          <w:rFonts w:ascii="Arial" w:hAnsi="Arial" w:cs="Arial" w:eastAsia="Arial"/>
          <w:sz w:val="18"/>
          <w:szCs w:val="18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instrument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response</w:t>
      </w:r>
      <w:r>
        <w:rPr>
          <w:rFonts w:ascii="Arial" w:hAnsi="Arial" w:cs="Arial" w:eastAsia="Arial"/>
          <w:sz w:val="18"/>
          <w:szCs w:val="18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function),</w:t>
      </w:r>
      <w:r>
        <w:rPr>
          <w:rFonts w:ascii="Arial" w:hAnsi="Arial" w:cs="Arial" w:eastAsia="Arial"/>
          <w:sz w:val="18"/>
          <w:szCs w:val="18"/>
          <w:spacing w:val="2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logarithmic</w:t>
      </w:r>
      <w:r>
        <w:rPr>
          <w:rFonts w:ascii="Arial" w:hAnsi="Arial" w:cs="Arial" w:eastAsia="Arial"/>
          <w:sz w:val="18"/>
          <w:szCs w:val="18"/>
          <w:spacing w:val="6"/>
          <w:w w:val="9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thereafter.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2.59834pt;height:150.480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 w:after="0" w:line="240" w:lineRule="auto"/>
        <w:ind w:left="19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Figure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11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DADS</w:t>
      </w:r>
      <w:r>
        <w:rPr>
          <w:rFonts w:ascii="Arial" w:hAnsi="Arial" w:cs="Arial" w:eastAsia="Arial"/>
          <w:sz w:val="18"/>
          <w:szCs w:val="18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dyad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toluene.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4" w:lineRule="auto"/>
        <w:ind w:left="115" w:right="51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possess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zero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wavelength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virtually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bleach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fullerene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absorption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242" w:lineRule="auto"/>
        <w:ind w:left="115" w:right="4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Guldi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Prato,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return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</w:rPr>
        <w:t>assumption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later.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decaying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present,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EADS.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Leaving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</w:t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09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0.231433pt;height:126.72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53" w:lineRule="auto"/>
        <w:ind w:left="117" w:right="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Figure</w:t>
      </w:r>
      <w:r>
        <w:rPr>
          <w:rFonts w:ascii="Arial" w:hAnsi="Arial" w:cs="Arial" w:eastAsia="Arial"/>
          <w:sz w:val="18"/>
          <w:szCs w:val="18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Kinetic</w:t>
      </w:r>
      <w:r>
        <w:rPr>
          <w:rFonts w:ascii="Arial" w:hAnsi="Arial" w:cs="Arial" w:eastAsia="Arial"/>
          <w:sz w:val="18"/>
          <w:szCs w:val="18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scheme</w:t>
      </w:r>
      <w:r>
        <w:rPr>
          <w:rFonts w:ascii="Arial" w:hAnsi="Arial" w:cs="Arial" w:eastAsia="Arial"/>
          <w:sz w:val="18"/>
          <w:szCs w:val="18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dyad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estimated</w:t>
      </w:r>
      <w:r>
        <w:rPr>
          <w:rFonts w:ascii="Arial" w:hAnsi="Arial" w:cs="Arial" w:eastAsia="Arial"/>
          <w:sz w:val="18"/>
          <w:szCs w:val="18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rate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constants</w:t>
      </w:r>
      <w:r>
        <w:rPr>
          <w:rFonts w:ascii="Arial" w:hAnsi="Arial" w:cs="Arial" w:eastAsia="Arial"/>
          <w:sz w:val="18"/>
          <w:szCs w:val="18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1/ps.</w:t>
      </w:r>
      <w:r>
        <w:rPr>
          <w:rFonts w:ascii="Arial" w:hAnsi="Arial" w:cs="Arial" w:eastAsia="Arial"/>
          <w:sz w:val="18"/>
          <w:szCs w:val="18"/>
          <w:spacing w:val="32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Car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Carot-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enoid;</w:t>
      </w:r>
      <w:r>
        <w:rPr>
          <w:rFonts w:ascii="Arial" w:hAnsi="Arial" w:cs="Arial" w:eastAsia="Arial"/>
          <w:sz w:val="18"/>
          <w:szCs w:val="18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RP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,</w:t>
      </w:r>
      <w:r>
        <w:rPr>
          <w:rFonts w:ascii="Arial" w:hAnsi="Arial" w:cs="Arial" w:eastAsia="Arial"/>
          <w:sz w:val="18"/>
          <w:szCs w:val="18"/>
          <w:spacing w:val="19"/>
          <w:w w:val="7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radical</w:t>
      </w:r>
      <w:r>
        <w:rPr>
          <w:rFonts w:ascii="Arial" w:hAnsi="Arial" w:cs="Arial" w:eastAsia="Arial"/>
          <w:sz w:val="18"/>
          <w:szCs w:val="18"/>
          <w:spacing w:val="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pair.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857652pt;height:149.04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Figure</w:t>
      </w:r>
      <w:r>
        <w:rPr>
          <w:rFonts w:ascii="Arial" w:hAnsi="Arial" w:cs="Arial" w:eastAsia="Arial"/>
          <w:sz w:val="18"/>
          <w:szCs w:val="18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SADS</w:t>
      </w:r>
      <w:r>
        <w:rPr>
          <w:rFonts w:ascii="Arial" w:hAnsi="Arial" w:cs="Arial" w:eastAsia="Arial"/>
          <w:sz w:val="18"/>
          <w:szCs w:val="18"/>
          <w:spacing w:val="3"/>
          <w:w w:val="8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dyad</w:t>
      </w:r>
      <w:r>
        <w:rPr>
          <w:rFonts w:ascii="Arial" w:hAnsi="Arial" w:cs="Arial" w:eastAsia="Arial"/>
          <w:sz w:val="18"/>
          <w:szCs w:val="18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toluene</w:t>
      </w:r>
      <w:r>
        <w:rPr>
          <w:rFonts w:ascii="Arial" w:hAnsi="Arial" w:cs="Arial" w:eastAsia="Arial"/>
          <w:sz w:val="18"/>
          <w:szCs w:val="18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using</w:t>
      </w:r>
      <w:r>
        <w:rPr>
          <w:rFonts w:ascii="Arial" w:hAnsi="Arial" w:cs="Arial" w:eastAsia="Arial"/>
          <w:sz w:val="18"/>
          <w:szCs w:val="18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kinetic</w:t>
      </w:r>
      <w:r>
        <w:rPr>
          <w:rFonts w:ascii="Arial" w:hAnsi="Arial" w:cs="Arial" w:eastAsia="Arial"/>
          <w:sz w:val="18"/>
          <w:szCs w:val="18"/>
          <w:spacing w:val="13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scheme</w:t>
      </w:r>
      <w:r>
        <w:rPr>
          <w:rFonts w:ascii="Arial" w:hAnsi="Arial" w:cs="Arial" w:eastAsia="Arial"/>
          <w:sz w:val="18"/>
          <w:szCs w:val="18"/>
          <w:spacing w:val="-16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87"/>
        </w:rPr>
        <w:t>Fig.</w:t>
      </w:r>
      <w:r>
        <w:rPr>
          <w:rFonts w:ascii="Arial" w:hAnsi="Arial" w:cs="Arial" w:eastAsia="Arial"/>
          <w:sz w:val="18"/>
          <w:szCs w:val="18"/>
          <w:color w:val="007FAC"/>
          <w:spacing w:val="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007FAC"/>
          <w:spacing w:val="0"/>
          <w:w w:val="91"/>
        </w:rPr>
        <w:t>1</w:t>
      </w:r>
      <w:r>
        <w:rPr>
          <w:rFonts w:ascii="Arial" w:hAnsi="Arial" w:cs="Arial" w:eastAsia="Arial"/>
          <w:sz w:val="18"/>
          <w:szCs w:val="18"/>
          <w:color w:val="007FAC"/>
          <w:spacing w:val="1"/>
          <w:w w:val="91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7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5"/>
        </w:rPr>
        <w:t>Note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that</w:t>
      </w:r>
      <w:r>
        <w:rPr>
          <w:rFonts w:ascii="Arial" w:hAnsi="Arial" w:cs="Arial" w:eastAsia="Arial"/>
          <w:sz w:val="18"/>
          <w:szCs w:val="18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5"/>
        </w:rPr>
        <w:t>Ful*</w:t>
      </w:r>
      <w:r>
        <w:rPr>
          <w:rFonts w:ascii="Arial" w:hAnsi="Arial" w:cs="Arial" w:eastAsia="Arial"/>
          <w:sz w:val="18"/>
          <w:szCs w:val="18"/>
          <w:spacing w:val="34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SADS</w:t>
      </w:r>
      <w:r>
        <w:rPr>
          <w:rFonts w:ascii="Arial" w:hAnsi="Arial" w:cs="Arial" w:eastAsia="Arial"/>
          <w:sz w:val="18"/>
          <w:szCs w:val="18"/>
          <w:spacing w:val="-8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assumed</w:t>
      </w:r>
      <w:r>
        <w:rPr>
          <w:rFonts w:ascii="Arial" w:hAnsi="Arial" w:cs="Arial" w:eastAsia="Arial"/>
          <w:sz w:val="18"/>
          <w:szCs w:val="18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zero</w:t>
      </w:r>
      <w:r>
        <w:rPr>
          <w:rFonts w:ascii="Arial" w:hAnsi="Arial" w:cs="Arial" w:eastAsia="Arial"/>
          <w:sz w:val="18"/>
          <w:szCs w:val="18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wavelength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region.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7" w:lineRule="auto"/>
        <w:ind w:left="117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species,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careful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adjustment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branchings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0"/>
        </w:rPr>
        <w:t>state,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estimate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(hot)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Ful*.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(hot)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dyad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0.46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position w:val="0"/>
        </w:rPr>
        <w:t>versus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0.08/ps.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together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contribution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via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Ful*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total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yield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79%,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Ful*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contribute,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respectively,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31%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48%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(cf.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dashed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solid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RP3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total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yield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4.6%,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means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16%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excitations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decay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states.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populations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depicted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08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1.123056pt;height:129.360000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1" w:after="0" w:line="244" w:lineRule="auto"/>
        <w:ind w:left="115" w:right="5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6"/>
        </w:rPr>
        <w:t>Figure</w:t>
      </w:r>
      <w:r>
        <w:rPr>
          <w:rFonts w:ascii="Arial" w:hAnsi="Arial" w:cs="Arial" w:eastAsia="Arial"/>
          <w:sz w:val="18"/>
          <w:szCs w:val="18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14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Populations</w:t>
      </w:r>
      <w:r>
        <w:rPr>
          <w:rFonts w:ascii="Arial" w:hAnsi="Arial" w:cs="Arial" w:eastAsia="Arial"/>
          <w:sz w:val="18"/>
          <w:szCs w:val="18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states,</w:t>
      </w:r>
      <w:r>
        <w:rPr>
          <w:rFonts w:ascii="Arial" w:hAnsi="Arial" w:cs="Arial" w:eastAsia="Arial"/>
          <w:sz w:val="18"/>
          <w:szCs w:val="18"/>
          <w:spacing w:val="-1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dashed</w:t>
      </w:r>
      <w:r>
        <w:rPr>
          <w:rFonts w:ascii="Arial" w:hAnsi="Arial" w:cs="Arial" w:eastAsia="Arial"/>
          <w:sz w:val="18"/>
          <w:szCs w:val="18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lines</w:t>
      </w:r>
      <w:r>
        <w:rPr>
          <w:rFonts w:ascii="Arial" w:hAnsi="Arial" w:cs="Arial" w:eastAsia="Arial"/>
          <w:sz w:val="18"/>
          <w:szCs w:val="18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indicate</w:t>
      </w:r>
      <w:r>
        <w:rPr>
          <w:rFonts w:ascii="Arial" w:hAnsi="Arial" w:cs="Arial" w:eastAsia="Arial"/>
          <w:sz w:val="18"/>
          <w:szCs w:val="18"/>
          <w:spacing w:val="3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RP</w:t>
      </w:r>
      <w:r>
        <w:rPr>
          <w:rFonts w:ascii="Arial" w:hAnsi="Arial" w:cs="Arial" w:eastAsia="Arial"/>
          <w:sz w:val="18"/>
          <w:szCs w:val="18"/>
          <w:spacing w:val="1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(radical</w:t>
      </w:r>
      <w:r>
        <w:rPr>
          <w:rFonts w:ascii="Arial" w:hAnsi="Arial" w:cs="Arial" w:eastAsia="Arial"/>
          <w:sz w:val="18"/>
          <w:szCs w:val="18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pair)</w:t>
      </w:r>
      <w:r>
        <w:rPr>
          <w:rFonts w:ascii="Arial" w:hAnsi="Arial" w:cs="Arial" w:eastAsia="Arial"/>
          <w:sz w:val="18"/>
          <w:szCs w:val="18"/>
          <w:spacing w:val="-3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created</w:t>
      </w:r>
      <w:r>
        <w:rPr>
          <w:rFonts w:ascii="Arial" w:hAnsi="Arial" w:cs="Arial" w:eastAsia="Arial"/>
          <w:sz w:val="18"/>
          <w:szCs w:val="18"/>
          <w:spacing w:val="-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from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Ful*.</w:t>
      </w:r>
      <w:r>
        <w:rPr>
          <w:rFonts w:ascii="Arial" w:hAnsi="Arial" w:cs="Arial" w:eastAsia="Arial"/>
          <w:sz w:val="18"/>
          <w:szCs w:val="18"/>
          <w:spacing w:val="21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RP3</w:t>
      </w:r>
      <w:r>
        <w:rPr>
          <w:rFonts w:ascii="Arial" w:hAnsi="Arial" w:cs="Arial" w:eastAsia="Arial"/>
          <w:sz w:val="18"/>
          <w:szCs w:val="18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integrates</w:t>
      </w:r>
      <w:r>
        <w:rPr>
          <w:rFonts w:ascii="Arial" w:hAnsi="Arial" w:cs="Arial" w:eastAsia="Arial"/>
          <w:sz w:val="18"/>
          <w:szCs w:val="18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decaying</w:t>
      </w:r>
      <w:r>
        <w:rPr>
          <w:rFonts w:ascii="Arial" w:hAnsi="Arial" w:cs="Arial" w:eastAsia="Arial"/>
          <w:sz w:val="18"/>
          <w:szCs w:val="18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RP1</w:t>
      </w:r>
      <w:r>
        <w:rPr>
          <w:rFonts w:ascii="Arial" w:hAnsi="Arial" w:cs="Arial" w:eastAsia="Arial"/>
          <w:sz w:val="18"/>
          <w:szCs w:val="18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and</w:t>
      </w:r>
      <w:r>
        <w:rPr>
          <w:rFonts w:ascii="Arial" w:hAnsi="Arial" w:cs="Arial" w:eastAsia="Arial"/>
          <w:sz w:val="18"/>
          <w:szCs w:val="18"/>
          <w:spacing w:val="35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RP2</w:t>
      </w:r>
      <w:r>
        <w:rPr>
          <w:rFonts w:ascii="Arial" w:hAnsi="Arial" w:cs="Arial" w:eastAsia="Arial"/>
          <w:sz w:val="18"/>
          <w:szCs w:val="18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states,</w:t>
      </w:r>
      <w:r>
        <w:rPr>
          <w:rFonts w:ascii="Arial" w:hAnsi="Arial" w:cs="Arial" w:eastAsia="Arial"/>
          <w:sz w:val="18"/>
          <w:szCs w:val="18"/>
          <w:spacing w:val="25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whereas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8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84"/>
          <w:position w:val="-3"/>
        </w:rPr>
        <w:t>0</w:t>
      </w:r>
      <w:r>
        <w:rPr>
          <w:rFonts w:ascii="Arial" w:hAnsi="Arial" w:cs="Arial" w:eastAsia="Arial"/>
          <w:sz w:val="12"/>
          <w:szCs w:val="12"/>
          <w:spacing w:val="15"/>
          <w:w w:val="84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integrates</w:t>
      </w:r>
      <w:r>
        <w:rPr>
          <w:rFonts w:ascii="Arial" w:hAnsi="Arial" w:cs="Arial" w:eastAsia="Arial"/>
          <w:sz w:val="18"/>
          <w:szCs w:val="18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18"/>
          <w:szCs w:val="18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decay-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ing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73"/>
          <w:position w:val="0"/>
        </w:rPr>
        <w:t>S</w:t>
      </w:r>
      <w:r>
        <w:rPr>
          <w:rFonts w:ascii="Arial" w:hAnsi="Arial" w:cs="Arial" w:eastAsia="Arial"/>
          <w:sz w:val="12"/>
          <w:szCs w:val="12"/>
          <w:spacing w:val="-1"/>
          <w:w w:val="102"/>
          <w:position w:val="-3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70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(hot)</w:t>
      </w:r>
      <w:r>
        <w:rPr>
          <w:rFonts w:ascii="Arial" w:hAnsi="Arial" w:cs="Arial" w:eastAsia="Arial"/>
          <w:sz w:val="18"/>
          <w:szCs w:val="18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3"/>
          <w:position w:val="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-3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-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states.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92" w:after="0" w:line="240" w:lineRule="auto"/>
        <w:ind w:left="41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8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9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92"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left="115" w:right="52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k,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  <w:position w:val="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1"/>
          <w:position w:val="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position w:val="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7"/>
          <w:position w:val="2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position w:val="2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3" w:lineRule="exact"/>
        <w:ind w:left="115" w:right="5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7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242" w:lineRule="auto"/>
        <w:ind w:left="115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6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0"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7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4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position w:val="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position w:val="0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9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2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2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2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2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2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1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1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position w:val="0"/>
        </w:rPr>
        <w:t>ys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4" w:after="0" w:line="240" w:lineRule="auto"/>
        <w:ind w:left="115" w:right="5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.5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6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*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50" w:lineRule="auto"/>
        <w:ind w:left="115" w:right="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2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4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w w:val="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7"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</w:rPr>
        <w:t>00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6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6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4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7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7"/>
          <w:position w:val="0"/>
        </w:rPr>
        <w:t>*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7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0"/>
          <w:position w:val="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7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7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7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7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7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5"/>
          <w:position w:val="0"/>
        </w:rPr>
        <w:t>x-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3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89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6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6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6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9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3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1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89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74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95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95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95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5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254" w:lineRule="auto"/>
        <w:ind w:left="115" w:right="51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1050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signals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noisy,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therefore,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constraints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region: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assumed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equal,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shape,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amplitude.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assumed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zero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nm.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resolved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1050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noisy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242" w:lineRule="auto"/>
        <w:ind w:left="115" w:right="46" w:firstLine="29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conclusion,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careful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resolved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2.0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12.5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life-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226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fs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lifetime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state.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established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1"/>
          <w:position w:val="0"/>
        </w:rPr>
        <w:t>decays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ways: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Ful*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1.6/ps),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population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showing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slow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0.8/ps),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RP1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0.46/ps)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ground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2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0.06/ps).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89"/>
          <w:position w:val="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93"/>
          <w:position w:val="0"/>
        </w:rPr>
        <w:t>SADS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Fig.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7FAC"/>
          <w:spacing w:val="0"/>
          <w:w w:val="100"/>
          <w:position w:val="0"/>
        </w:rPr>
        <w:t>13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interpretable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indicate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mixed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  <w:t>(Car-Ful)*.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06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62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4.</w:t>
      </w:r>
      <w:r>
        <w:rPr>
          <w:rFonts w:ascii="Arial" w:hAnsi="Arial" w:cs="Arial" w:eastAsia="Arial"/>
          <w:sz w:val="24"/>
          <w:szCs w:val="2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4" w:lineRule="auto"/>
        <w:ind w:left="117" w:right="49" w:firstLine="51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44.877998pt;margin-top:-34.818985pt;width:323.024095pt;height:42.725pt;mso-position-horizontal-relative:page;mso-position-vertical-relative:paragraph;z-index:-1407" coordorigin="898,-696" coordsize="6460,855">
            <v:group style="position:absolute;left:1096;top:-487;width:6256;height:2" coordorigin="1096,-487" coordsize="6256,2">
              <v:shape style="position:absolute;left:1096;top:-487;width:6256;height:2" coordorigin="1096,-487" coordsize="6256,0" path="m1096,-487l7352,-487e" filled="f" stroked="t" strokeweight=".61019pt" strokecolor="#000000">
                <v:path arrowok="t"/>
              </v:shape>
            </v:group>
            <v:group style="position:absolute;left:903;top:-691;width:418;height:845" coordorigin="903,-691" coordsize="418,845">
              <v:shape style="position:absolute;left:903;top:-691;width:418;height:845" coordorigin="903,-691" coordsize="418,845" path="m903,-691l903,-480,1119,-269,905,-45,905,153,1320,-270,903,-691e" filled="t" fillcolor="#C7C8CA" stroked="f">
                <v:path arrowok="t"/>
                <v:fill/>
              </v:shape>
            </v:group>
            <v:group style="position:absolute;left:903;top:-691;width:418;height:845" coordorigin="903,-691" coordsize="418,845">
              <v:shape style="position:absolute;left:903;top:-691;width:418;height:845" coordorigin="903,-691" coordsize="418,845" path="m905,153l1320,-270,903,-691,903,-480,1119,-269,905,-45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described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studies,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demonstrated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methodology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mandatory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arti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systems.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developed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minimal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models,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steps,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rameters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characterize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conversion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systems.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modeling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molecular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mechanisms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loss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processes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quanti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inspire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device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opti-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mization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precisely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targeting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signi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losses.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414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w w:val="86"/>
        </w:rPr>
        <w:t>ACKNOWLEDGEM</w:t>
      </w:r>
      <w:r>
        <w:rPr>
          <w:rFonts w:ascii="Arial" w:hAnsi="Arial" w:cs="Arial" w:eastAsia="Arial"/>
          <w:sz w:val="24"/>
          <w:szCs w:val="24"/>
          <w:spacing w:val="3"/>
          <w:w w:val="86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84"/>
        </w:rPr>
        <w:t>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0" w:after="0" w:line="253" w:lineRule="auto"/>
        <w:ind w:left="117" w:right="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RvG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IHMvS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supported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ERC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Advanced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Photprot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(to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RvG).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</w:rPr>
        <w:t>JJS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JR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supported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BioSolar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Cells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Programme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Dutch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Ministry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Economic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Affairs.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JTMK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supported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VICI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grant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Chemical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Sciences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council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Netherlands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Organization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Scient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(NWO-CW).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521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79"/>
        </w:rPr>
        <w:t>REFERENCES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6" w:after="0" w:line="230" w:lineRule="auto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Alexandre,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Luehrs,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Hiller,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Groot,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M.-L.,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Grondelle,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(2007).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dynamics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peridinin-chlo-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rophyll-a-protein: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pathway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photoprotection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LHCs?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Biophysical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Journal,</w:t>
      </w:r>
      <w:r>
        <w:rPr>
          <w:rFonts w:ascii="Arial" w:hAnsi="Arial" w:cs="Arial" w:eastAsia="Arial"/>
          <w:sz w:val="18"/>
          <w:szCs w:val="18"/>
          <w:spacing w:val="-2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(6),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1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97"/>
        </w:rPr>
        <w:t>211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2128.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hyperlink r:id="rId2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http://dx.doi.org/10.1529/biophysj.107.10667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1"/>
          </w:rPr>
          <w:t>4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8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Angerhofer,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Born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4"/>
        </w:rPr>
        <w:t>h</w:t>
      </w:r>
      <w:r>
        <w:rPr>
          <w:rFonts w:ascii="Arial" w:hAnsi="Arial" w:cs="Arial" w:eastAsia="Arial"/>
          <w:sz w:val="18"/>
          <w:szCs w:val="18"/>
          <w:spacing w:val="-76"/>
          <w:w w:val="94"/>
        </w:rPr>
        <w:t>€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auser,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Gall,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Cogdell,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(1995).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Optical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optically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detected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magnetic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resonance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investigation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purple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bacterial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antenna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9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complexes.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33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Physics,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194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3"/>
        </w:rPr>
        <w:t>2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3),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9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274.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hyperlink r:id="rId2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4"/>
          </w:rPr>
          <w:t>http://dx.doi.org/10.1016/0301-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2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0104(95)00022-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G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8" w:lineRule="exact"/>
        <w:ind w:left="415" w:right="57" w:firstLine="-298"/>
        <w:jc w:val="both"/>
        <w:rPr>
          <w:rFonts w:ascii="Arial" w:hAnsi="Arial" w:cs="Arial" w:eastAsia="Arial"/>
          <w:sz w:val="18"/>
          <w:szCs w:val="18"/>
        </w:rPr>
      </w:pPr>
      <w:rPr/>
      <w:hyperlink r:id="rId2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Berera,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Grondelle,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9"/>
          </w:rPr>
          <w:t>Kennis,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4"/>
            <w:w w:val="89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9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89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(2009).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Ultrafast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transient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5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absorption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5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spec-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</w:hyperlink>
      <w:hyperlink r:id="rId3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troscopy: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principles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application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photosynthetic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systems.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1"/>
            <w:w w:val="9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Photosynthesis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9"/>
            <w:w w:val="74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Research,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9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31">
        <w:r>
          <w:rPr>
            <w:rFonts w:ascii="Arial" w:hAnsi="Arial" w:cs="Arial" w:eastAsia="Arial"/>
            <w:sz w:val="18"/>
            <w:szCs w:val="18"/>
            <w:color w:val="007FAC"/>
            <w:w w:val="89"/>
          </w:rPr>
          <w:t>10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89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(2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3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3),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105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3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118.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3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Berera,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Herrero,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C.,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Stokkum,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Vengris,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Kodis,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G.,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 </w:t>
        </w:r>
      </w:hyperlink>
      <w:hyperlink r:id="rId3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Palacios,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3"/>
            <w:w w:val="92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E.,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4"/>
            <w:w w:val="98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8"/>
          </w:rPr>
          <w:t>…</w:t>
        </w:r>
        <w:r>
          <w:rPr>
            <w:rFonts w:ascii="Arial" w:hAnsi="Arial" w:cs="Arial" w:eastAsia="Arial"/>
            <w:sz w:val="18"/>
            <w:szCs w:val="18"/>
            <w:color w:val="007FAC"/>
            <w:spacing w:val="-17"/>
            <w:w w:val="9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Kennis,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(2006).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simple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arti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94"/>
          </w:rPr>
          <w:t>ﬁ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cial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9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light-harvesting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dyad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2"/>
          </w:rPr>
          <w:t>as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left="415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3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model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for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excess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6"/>
            <w:w w:val="9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energy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dissipation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6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oxygenic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photosynthesis.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5"/>
            <w:w w:val="9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2"/>
          </w:rPr>
          <w:t>Proceedings</w:t>
        </w:r>
        <w:r>
          <w:rPr>
            <w:rFonts w:ascii="Arial" w:hAnsi="Arial" w:cs="Arial" w:eastAsia="Arial"/>
            <w:sz w:val="18"/>
            <w:szCs w:val="18"/>
            <w:color w:val="007FAC"/>
            <w:spacing w:val="12"/>
            <w:w w:val="72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2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2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2"/>
          </w:rPr>
          <w:t>the</w:t>
        </w:r>
        <w:r>
          <w:rPr>
            <w:rFonts w:ascii="Arial" w:hAnsi="Arial" w:cs="Arial" w:eastAsia="Arial"/>
            <w:sz w:val="18"/>
            <w:szCs w:val="18"/>
            <w:color w:val="007FAC"/>
            <w:spacing w:val="26"/>
            <w:w w:val="72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Na-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37"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tional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32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Academy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  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Sciences</w:t>
        </w:r>
        <w:r>
          <w:rPr>
            <w:rFonts w:ascii="Arial" w:hAnsi="Arial" w:cs="Arial" w:eastAsia="Arial"/>
            <w:sz w:val="18"/>
            <w:szCs w:val="18"/>
            <w:color w:val="007FAC"/>
            <w:spacing w:val="-3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0"/>
          </w:rPr>
          <w:t>the</w:t>
        </w:r>
        <w:r>
          <w:rPr>
            <w:rFonts w:ascii="Arial" w:hAnsi="Arial" w:cs="Arial" w:eastAsia="Arial"/>
            <w:sz w:val="18"/>
            <w:szCs w:val="18"/>
            <w:color w:val="007FAC"/>
            <w:spacing w:val="29"/>
            <w:w w:val="7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United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20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States</w:t>
        </w:r>
        <w:r>
          <w:rPr>
            <w:rFonts w:ascii="Arial" w:hAnsi="Arial" w:cs="Arial" w:eastAsia="Arial"/>
            <w:sz w:val="18"/>
            <w:szCs w:val="18"/>
            <w:color w:val="007FAC"/>
            <w:spacing w:val="-4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America,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7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1"/>
          </w:rPr>
          <w:t>103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1"/>
          </w:rPr>
          <w:t>(14),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91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534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97"/>
          </w:rPr>
          <w:t>3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-1"/>
          <w:w w:val="134"/>
        </w:rPr>
        <w:t>e</w:t>
      </w:r>
      <w:hyperlink r:id="rId3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5348.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2" w:after="0" w:line="198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Kodis,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Liddell,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Gervaldo,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(2006).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Charge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separation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transfer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9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02"/>
        </w:rPr>
        <w:t>teno</w:t>
      </w:r>
      <w:r>
        <w:rPr>
          <w:rFonts w:ascii="Arial" w:hAnsi="Arial" w:cs="Arial" w:eastAsia="Arial"/>
          <w:sz w:val="18"/>
          <w:szCs w:val="18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w w:val="101"/>
        </w:rPr>
        <w:t>C60</w:t>
      </w:r>
      <w:r>
        <w:rPr>
          <w:rFonts w:ascii="Times New Roman" w:hAnsi="Times New Roman" w:cs="Times New Roman" w:eastAsia="Times New Roman"/>
          <w:sz w:val="18"/>
          <w:szCs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dyad: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photoinduced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74"/>
        </w:rPr>
        <w:t>Photochemical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</w:t>
      </w:r>
      <w:r>
        <w:rPr>
          <w:rFonts w:ascii="Arial" w:hAnsi="Arial" w:cs="Arial" w:eastAsia="Arial"/>
          <w:sz w:val="18"/>
          <w:szCs w:val="18"/>
          <w:spacing w:val="15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</w:t>
      </w:r>
      <w:r>
        <w:rPr>
          <w:rFonts w:ascii="Arial" w:hAnsi="Arial" w:cs="Arial" w:eastAsia="Arial"/>
          <w:sz w:val="18"/>
          <w:szCs w:val="18"/>
          <w:spacing w:val="22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Photobiological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 </w:t>
      </w:r>
      <w:r>
        <w:rPr>
          <w:rFonts w:ascii="Arial" w:hAnsi="Arial" w:cs="Arial" w:eastAsia="Arial"/>
          <w:sz w:val="18"/>
          <w:szCs w:val="18"/>
          <w:spacing w:val="2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Sciences,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</w:t>
      </w:r>
      <w:r>
        <w:rPr>
          <w:rFonts w:ascii="Arial" w:hAnsi="Arial" w:cs="Arial" w:eastAsia="Arial"/>
          <w:sz w:val="18"/>
          <w:szCs w:val="18"/>
          <w:spacing w:val="12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(12),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114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2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1149.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hyperlink r:id="rId3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http://dx.doi.org/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4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10.1039/B613971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J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6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Bonetti,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Alexandre,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Hiller,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Groot,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Grondelle,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R.v.,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(2010).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Identi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excited-state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energy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relaxation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pathways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peridinin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chlorophyll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complex: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ultrafast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mid-infrared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Physical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Chemistry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  </w:t>
      </w:r>
      <w:r>
        <w:rPr>
          <w:rFonts w:ascii="Arial" w:hAnsi="Arial" w:cs="Arial" w:eastAsia="Arial"/>
          <w:sz w:val="18"/>
          <w:szCs w:val="18"/>
          <w:spacing w:val="29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  </w:t>
      </w:r>
      <w:r>
        <w:rPr>
          <w:rFonts w:ascii="Arial" w:hAnsi="Arial" w:cs="Arial" w:eastAsia="Arial"/>
          <w:sz w:val="18"/>
          <w:szCs w:val="18"/>
          <w:spacing w:val="4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Physics,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23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(32),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9256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9266.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hyperlink r:id="rId4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http://dx.doi.org/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4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10.1039/B923695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C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7" w:right="189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4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Fleming,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G.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(1986).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Chemical</w:t>
        </w:r>
        <w:r>
          <w:rPr>
            <w:rFonts w:ascii="Arial" w:hAnsi="Arial" w:cs="Arial" w:eastAsia="Arial"/>
            <w:sz w:val="18"/>
            <w:szCs w:val="18"/>
            <w:color w:val="007FAC"/>
            <w:spacing w:val="32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applications</w:t>
        </w:r>
        <w:r>
          <w:rPr>
            <w:rFonts w:ascii="Arial" w:hAnsi="Arial" w:cs="Arial" w:eastAsia="Arial"/>
            <w:sz w:val="18"/>
            <w:szCs w:val="18"/>
            <w:color w:val="007FAC"/>
            <w:spacing w:val="16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ultrafast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69"/>
          </w:rPr>
          <w:t>spectroscop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69"/>
          </w:rPr>
          <w:t>y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both"/>
        <w:spacing w:after="0"/>
        <w:sectPr>
          <w:pgMar w:header="56" w:footer="35" w:top="320" w:bottom="220" w:left="780" w:right="1180"/>
          <w:pgSz w:w="8640" w:h="129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5" w:right="-20"/>
        <w:jc w:val="left"/>
        <w:tabs>
          <w:tab w:pos="6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2.758999pt;margin-top:12.975185pt;width:322.809pt;height:.1pt;mso-position-horizontal-relative:page;mso-position-vertical-relative:paragraph;z-index:-1405" coordorigin="1255,260" coordsize="6456,2">
            <v:shape style="position:absolute;left:1255;top:260;width:6456;height:2" coordorigin="1255,260" coordsize="6456,0" path="m1255,260l7711,260e" filled="f" stroked="t" strokeweight=".61025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Resolving</w:t>
      </w:r>
      <w:r>
        <w:rPr>
          <w:rFonts w:ascii="Arial" w:hAnsi="Arial" w:cs="Arial" w:eastAsia="Arial"/>
          <w:sz w:val="16"/>
          <w:szCs w:val="16"/>
          <w:spacing w:val="28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Energy</w:t>
      </w:r>
      <w:r>
        <w:rPr>
          <w:rFonts w:ascii="Arial" w:hAnsi="Arial" w:cs="Arial" w:eastAsia="Arial"/>
          <w:sz w:val="16"/>
          <w:szCs w:val="16"/>
          <w:spacing w:val="25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and</w:t>
      </w:r>
      <w:r>
        <w:rPr>
          <w:rFonts w:ascii="Arial" w:hAnsi="Arial" w:cs="Arial" w:eastAsia="Arial"/>
          <w:sz w:val="16"/>
          <w:szCs w:val="16"/>
          <w:spacing w:val="31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Electron</w:t>
      </w:r>
      <w:r>
        <w:rPr>
          <w:rFonts w:ascii="Arial" w:hAnsi="Arial" w:cs="Arial" w:eastAsia="Arial"/>
          <w:sz w:val="16"/>
          <w:szCs w:val="16"/>
          <w:spacing w:val="33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Transfer</w:t>
      </w:r>
      <w:r>
        <w:rPr>
          <w:rFonts w:ascii="Arial" w:hAnsi="Arial" w:cs="Arial" w:eastAsia="Arial"/>
          <w:sz w:val="16"/>
          <w:szCs w:val="16"/>
          <w:spacing w:val="9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4"/>
        </w:rPr>
        <w:t>Processes</w:t>
      </w:r>
      <w:r>
        <w:rPr>
          <w:rFonts w:ascii="Arial" w:hAnsi="Arial" w:cs="Arial" w:eastAsia="Arial"/>
          <w:sz w:val="16"/>
          <w:szCs w:val="16"/>
          <w:spacing w:val="-7"/>
          <w:w w:val="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Dyads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23" w:lineRule="auto"/>
        <w:ind w:left="414" w:right="56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Fujitsuka,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Luo,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Ito,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O.,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Murata,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Komatsu,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(1999).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photoinduced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electron-transfer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reactions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3"/>
        </w:rPr>
        <w:t>120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0"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3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37"/>
          <w:position w:val="0"/>
        </w:rPr>
        <w:t>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0"/>
        </w:rPr>
        <w:t>2]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dimer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  <w:position w:val="0"/>
        </w:rPr>
        <w:t>fullerene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3"/>
        </w:rPr>
        <w:t>60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Jour-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nal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29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Physical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6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Chemistry</w:t>
      </w:r>
      <w:r>
        <w:rPr>
          <w:rFonts w:ascii="Arial" w:hAnsi="Arial" w:cs="Arial" w:eastAsia="Arial"/>
          <w:sz w:val="18"/>
          <w:szCs w:val="18"/>
          <w:spacing w:val="0"/>
          <w:w w:val="77"/>
          <w:position w:val="0"/>
        </w:rPr>
        <w:t>  </w:t>
      </w:r>
      <w:r>
        <w:rPr>
          <w:rFonts w:ascii="Arial" w:hAnsi="Arial" w:cs="Arial" w:eastAsia="Arial"/>
          <w:sz w:val="18"/>
          <w:szCs w:val="18"/>
          <w:spacing w:val="17"/>
          <w:w w:val="77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A,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10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(36),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715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34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7160.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0"/>
        </w:rPr>
        <w:t> </w:t>
      </w:r>
      <w:hyperlink r:id="rId4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5"/>
            <w:position w:val="0"/>
          </w:rPr>
          <w:t>http://dx.doi.org/10.1021/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5"/>
            <w:position w:val="0"/>
          </w:rPr>
          <w:t> </w:t>
        </w:r>
      </w:hyperlink>
      <w:hyperlink r:id="rId4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  <w:position w:val="0"/>
          </w:rPr>
          <w:t>jp990634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  <w:position w:val="0"/>
          </w:rPr>
          <w:t>w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4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Fukuzumi,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(2006).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Bioinspired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electron-transfer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1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systems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9"/>
          </w:rPr>
          <w:t>applications.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9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4"/>
            <w:w w:val="89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9"/>
          </w:rPr>
          <w:t>Bulletin</w:t>
        </w:r>
        <w:r>
          <w:rPr>
            <w:rFonts w:ascii="Arial" w:hAnsi="Arial" w:cs="Arial" w:eastAsia="Arial"/>
            <w:sz w:val="18"/>
            <w:szCs w:val="18"/>
            <w:color w:val="007FAC"/>
            <w:spacing w:val="-1"/>
            <w:w w:val="89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28"/>
            <w:w w:val="74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the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4" w:right="327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47"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Chemical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Society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3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Japan,</w:t>
        </w:r>
        <w:r>
          <w:rPr>
            <w:rFonts w:ascii="Arial" w:hAnsi="Arial" w:cs="Arial" w:eastAsia="Arial"/>
            <w:sz w:val="18"/>
            <w:szCs w:val="18"/>
            <w:color w:val="007FAC"/>
            <w:spacing w:val="16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0"/>
          </w:rPr>
          <w:t>79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(2),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9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177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4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195.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4" w:right="58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Gall,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Berera,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Alexandre,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Pascal,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Bordes,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Mendes-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Pinto,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Robert,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(2011).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Molecular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adaptation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photoprotection: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light-harvesting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proteins.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Biophysical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 </w:t>
      </w:r>
      <w:r>
        <w:rPr>
          <w:rFonts w:ascii="Arial" w:hAnsi="Arial" w:cs="Arial" w:eastAsia="Arial"/>
          <w:sz w:val="18"/>
          <w:szCs w:val="18"/>
          <w:spacing w:val="14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Journal,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 </w:t>
      </w:r>
      <w:r>
        <w:rPr>
          <w:rFonts w:ascii="Arial" w:hAnsi="Arial" w:cs="Arial" w:eastAsia="Arial"/>
          <w:sz w:val="18"/>
          <w:szCs w:val="18"/>
          <w:spacing w:val="12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(4),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93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4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942.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hyperlink r:id="rId4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14"/>
          </w:rPr>
          <w:t>http://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left="414" w:right="347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5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dx.doi.org/10.1016/j.bpj.2011.05.05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7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4" w:right="59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Guldi,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(2002).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Fulleren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6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porphyrin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architectures;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antenna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reac-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center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models.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 </w:t>
      </w:r>
      <w:r>
        <w:rPr>
          <w:rFonts w:ascii="Arial" w:hAnsi="Arial" w:cs="Arial" w:eastAsia="Arial"/>
          <w:sz w:val="18"/>
          <w:szCs w:val="18"/>
          <w:spacing w:val="32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Society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 </w:t>
      </w:r>
      <w:r>
        <w:rPr>
          <w:rFonts w:ascii="Arial" w:hAnsi="Arial" w:cs="Arial" w:eastAsia="Arial"/>
          <w:sz w:val="18"/>
          <w:szCs w:val="18"/>
          <w:spacing w:val="4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Reviews,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 </w:t>
      </w:r>
      <w:r>
        <w:rPr>
          <w:rFonts w:ascii="Arial" w:hAnsi="Arial" w:cs="Arial" w:eastAsia="Arial"/>
          <w:sz w:val="18"/>
          <w:szCs w:val="18"/>
          <w:spacing w:val="31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(1),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7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36.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hyperlink r:id="rId5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http://dx.doi.org/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8" w:lineRule="exact"/>
        <w:ind w:left="414" w:right="477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5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10.1039/B106962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B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8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Guldi,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Prato,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(2000).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Excited-state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properties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3"/>
        </w:rPr>
        <w:t>60</w:t>
      </w:r>
      <w:r>
        <w:rPr>
          <w:rFonts w:ascii="Times New Roman" w:hAnsi="Times New Roman" w:cs="Times New Roman" w:eastAsia="Times New Roman"/>
          <w:sz w:val="13"/>
          <w:szCs w:val="13"/>
          <w:spacing w:val="2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0"/>
        </w:rPr>
        <w:t>fullerene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0"/>
        </w:rPr>
        <w:t>derivatives.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Ac-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counts</w:t>
      </w:r>
      <w:r>
        <w:rPr>
          <w:rFonts w:ascii="Arial" w:hAnsi="Arial" w:cs="Arial" w:eastAsia="Arial"/>
          <w:sz w:val="18"/>
          <w:szCs w:val="18"/>
          <w:spacing w:val="6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of</w:t>
      </w:r>
      <w:r>
        <w:rPr>
          <w:rFonts w:ascii="Arial" w:hAnsi="Arial" w:cs="Arial" w:eastAsia="Arial"/>
          <w:sz w:val="18"/>
          <w:szCs w:val="18"/>
          <w:spacing w:val="15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Research,</w:t>
      </w:r>
      <w:r>
        <w:rPr>
          <w:rFonts w:ascii="Arial" w:hAnsi="Arial" w:cs="Arial" w:eastAsia="Arial"/>
          <w:sz w:val="18"/>
          <w:szCs w:val="18"/>
          <w:spacing w:val="9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  <w:position w:val="0"/>
        </w:rPr>
        <w:t>(10),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695</w:t>
      </w:r>
      <w:r>
        <w:rPr>
          <w:rFonts w:ascii="Arial" w:hAnsi="Arial" w:cs="Arial" w:eastAsia="Arial"/>
          <w:sz w:val="18"/>
          <w:szCs w:val="18"/>
          <w:spacing w:val="-1"/>
          <w:w w:val="134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703.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  <w:position w:val="0"/>
        </w:rPr>
        <w:t> </w:t>
      </w:r>
      <w:hyperlink r:id="rId5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  <w:position w:val="0"/>
          </w:rPr>
          <w:t>http://dx.doi.org/10.1021/ar990144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2"/>
            <w:position w:val="0"/>
          </w:rPr>
          <w:t>m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414" w:right="56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5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Gust,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Moore,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Moore,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L.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(2000).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Photochemistry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supramolecular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systems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</w:hyperlink>
      <w:hyperlink r:id="rId5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containing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C</w:t>
        </w:r>
        <w:r>
          <w:rPr>
            <w:rFonts w:ascii="Times New Roman" w:hAnsi="Times New Roman" w:cs="Times New Roman" w:eastAsia="Times New Roman"/>
            <w:sz w:val="13"/>
            <w:szCs w:val="13"/>
            <w:color w:val="007FAC"/>
            <w:spacing w:val="0"/>
            <w:w w:val="100"/>
            <w:position w:val="-3"/>
          </w:rPr>
          <w:t>60</w:t>
        </w:r>
      </w:hyperlink>
      <w:hyperlink r:id="rId5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  <w:position w:val="0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8"/>
            <w:w w:val="100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  <w:position w:val="0"/>
          </w:rPr>
          <w:t>Journal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5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  <w:position w:val="0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2"/>
            <w:w w:val="75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  <w:position w:val="0"/>
          </w:rPr>
          <w:t>Photochemistry</w:t>
        </w:r>
        <w:r>
          <w:rPr>
            <w:rFonts w:ascii="Arial" w:hAnsi="Arial" w:cs="Arial" w:eastAsia="Arial"/>
            <w:sz w:val="18"/>
            <w:szCs w:val="18"/>
            <w:color w:val="007FAC"/>
            <w:spacing w:val="30"/>
            <w:w w:val="75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  <w:position w:val="0"/>
          </w:rPr>
          <w:t>and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5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  <w:position w:val="0"/>
          </w:rPr>
          <w:t>Photobiology</w:t>
        </w:r>
        <w:r>
          <w:rPr>
            <w:rFonts w:ascii="Arial" w:hAnsi="Arial" w:cs="Arial" w:eastAsia="Arial"/>
            <w:sz w:val="18"/>
            <w:szCs w:val="18"/>
            <w:color w:val="007FAC"/>
            <w:spacing w:val="37"/>
            <w:w w:val="75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  <w:position w:val="0"/>
          </w:rPr>
          <w:t>B:</w:t>
        </w:r>
        <w:r>
          <w:rPr>
            <w:rFonts w:ascii="Arial" w:hAnsi="Arial" w:cs="Arial" w:eastAsia="Arial"/>
            <w:sz w:val="18"/>
            <w:szCs w:val="18"/>
            <w:color w:val="007FAC"/>
            <w:spacing w:val="-5"/>
            <w:w w:val="100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3"/>
            <w:position w:val="0"/>
          </w:rPr>
          <w:t>Biology,</w:t>
        </w:r>
        <w:r>
          <w:rPr>
            <w:rFonts w:ascii="Arial" w:hAnsi="Arial" w:cs="Arial" w:eastAsia="Arial"/>
            <w:sz w:val="18"/>
            <w:szCs w:val="18"/>
            <w:color w:val="007FAC"/>
            <w:spacing w:val="13"/>
            <w:w w:val="83"/>
            <w:position w:val="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9"/>
            <w:position w:val="0"/>
          </w:rPr>
          <w:t>58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  <w:position w:val="0"/>
          </w:rPr>
          <w:t>(2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  <w:position w:val="0"/>
        </w:rPr>
        <w:t>e</w:t>
      </w:r>
      <w:hyperlink r:id="rId5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  <w:position w:val="0"/>
          </w:rPr>
          <w:t>3),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0"/>
            <w:w w:val="100"/>
            <w:position w:val="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  <w:position w:val="0"/>
          </w:rPr>
          <w:t>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97"/>
            <w:position w:val="0"/>
          </w:rPr>
          <w:t>3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  <w:position w:val="0"/>
        </w:rPr>
        <w:t>e</w:t>
      </w:r>
      <w:hyperlink r:id="rId5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  <w:position w:val="0"/>
          </w:rPr>
          <w:t>71.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197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Hiroshi,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Kiyoshi,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Tsuyoshi,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Masanori,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Seiji,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Tadashi,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O.,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Yoshiteru,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5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(1996).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small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reorganization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-3"/>
        </w:rPr>
        <w:t>60</w:t>
      </w:r>
      <w:r>
        <w:rPr>
          <w:rFonts w:ascii="Times New Roman" w:hAnsi="Times New Roman" w:cs="Times New Roman" w:eastAsia="Times New Roman"/>
          <w:sz w:val="13"/>
          <w:szCs w:val="13"/>
          <w:spacing w:val="2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electron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0"/>
        </w:rPr>
        <w:t>transfer.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  <w:position w:val="0"/>
        </w:rPr>
        <w:t>Chemical</w:t>
      </w:r>
      <w:r>
        <w:rPr>
          <w:rFonts w:ascii="Arial" w:hAnsi="Arial" w:cs="Arial" w:eastAsia="Arial"/>
          <w:sz w:val="18"/>
          <w:szCs w:val="18"/>
          <w:spacing w:val="31"/>
          <w:w w:val="7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  <w:position w:val="0"/>
        </w:rPr>
        <w:t>Physics</w:t>
      </w:r>
      <w:r>
        <w:rPr>
          <w:rFonts w:ascii="Arial" w:hAnsi="Arial" w:cs="Arial" w:eastAsia="Arial"/>
          <w:sz w:val="18"/>
          <w:szCs w:val="18"/>
          <w:spacing w:val="-4"/>
          <w:w w:val="7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Let-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  <w:position w:val="0"/>
        </w:rPr>
        <w:t>ters,</w:t>
      </w:r>
      <w:r>
        <w:rPr>
          <w:rFonts w:ascii="Arial" w:hAnsi="Arial" w:cs="Arial" w:eastAsia="Arial"/>
          <w:sz w:val="18"/>
          <w:szCs w:val="18"/>
          <w:spacing w:val="17"/>
          <w:w w:val="7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263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3"/>
          <w:position w:val="0"/>
        </w:rPr>
        <w:t>3</w:t>
      </w:r>
      <w:r>
        <w:rPr>
          <w:rFonts w:ascii="Arial" w:hAnsi="Arial" w:cs="Arial" w:eastAsia="Arial"/>
          <w:sz w:val="18"/>
          <w:szCs w:val="18"/>
          <w:spacing w:val="-1"/>
          <w:w w:val="134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0"/>
        </w:rPr>
        <w:t>4),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545</w:t>
      </w:r>
      <w:r>
        <w:rPr>
          <w:rFonts w:ascii="Arial" w:hAnsi="Arial" w:cs="Arial" w:eastAsia="Arial"/>
          <w:sz w:val="18"/>
          <w:szCs w:val="18"/>
          <w:spacing w:val="0"/>
          <w:w w:val="134"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550.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0"/>
        </w:rPr>
        <w:t> </w:t>
      </w:r>
      <w:hyperlink r:id="rId5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  <w:position w:val="0"/>
          </w:rPr>
          <w:t>http://dx.doi.org/10.1016/S0009-2614(96)01244-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1"/>
            <w:position w:val="0"/>
          </w:rPr>
          <w:t>4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Hitchc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P.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7"/>
        </w:rPr>
        <w:t>Lapo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87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1975)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ibratio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4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ie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oluene-d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57"/>
        </w:rPr>
        <w:t>J</w:t>
      </w:r>
      <w:r>
        <w:rPr>
          <w:rFonts w:ascii="Arial" w:hAnsi="Arial" w:cs="Arial" w:eastAsia="Arial"/>
          <w:sz w:val="18"/>
          <w:szCs w:val="18"/>
          <w:spacing w:val="2"/>
          <w:w w:val="7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2"/>
        </w:rPr>
        <w:t>u</w:t>
      </w:r>
      <w:r>
        <w:rPr>
          <w:rFonts w:ascii="Arial" w:hAnsi="Arial" w:cs="Arial" w:eastAsia="Arial"/>
          <w:sz w:val="18"/>
          <w:szCs w:val="18"/>
          <w:spacing w:val="4"/>
          <w:w w:val="82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77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7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4" w:right="6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2"/>
          <w:w w:val="78"/>
        </w:rPr>
        <w:t>Molecula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 </w:t>
      </w:r>
      <w:r>
        <w:rPr>
          <w:rFonts w:ascii="Arial" w:hAnsi="Arial" w:cs="Arial" w:eastAsia="Arial"/>
          <w:sz w:val="18"/>
          <w:szCs w:val="18"/>
          <w:spacing w:val="2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77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p</w:t>
      </w:r>
      <w:r>
        <w:rPr>
          <w:rFonts w:ascii="Arial" w:hAnsi="Arial" w:cs="Arial" w:eastAsia="Arial"/>
          <w:sz w:val="18"/>
          <w:szCs w:val="18"/>
          <w:spacing w:val="3"/>
          <w:w w:val="61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67"/>
        </w:rPr>
        <w:t>ctrosco</w:t>
      </w:r>
      <w:r>
        <w:rPr>
          <w:rFonts w:ascii="Arial" w:hAnsi="Arial" w:cs="Arial" w:eastAsia="Arial"/>
          <w:sz w:val="18"/>
          <w:szCs w:val="18"/>
          <w:spacing w:val="0"/>
          <w:w w:val="67"/>
        </w:rPr>
        <w:t>p</w:t>
      </w:r>
      <w:r>
        <w:rPr>
          <w:rFonts w:ascii="Arial" w:hAnsi="Arial" w:cs="Arial" w:eastAsia="Arial"/>
          <w:sz w:val="18"/>
          <w:szCs w:val="18"/>
          <w:spacing w:val="3"/>
          <w:w w:val="87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(2)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223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7"/>
        </w:rPr>
        <w:t>230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 </w:t>
      </w:r>
      <w:hyperlink r:id="rId6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3"/>
          </w:rPr>
          <w:t>ht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99"/>
          </w:rPr>
          <w:t>p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11"/>
          </w:rPr>
          <w:t>://dx.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11"/>
          </w:rPr>
          <w:t>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3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94"/>
          </w:rPr>
          <w:t>i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94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9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g/10.1016/0022-2852(75)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0" w:lineRule="exact"/>
        <w:ind w:left="415" w:right="556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  <w:position w:val="-1"/>
          </w:rPr>
          <w:t>90076-4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6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Holzwarth,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(1995).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8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Time-resolved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5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5"/>
          </w:rPr>
          <w:t>ﬂ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uorescence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3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spectroscopy.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8"/>
            <w:w w:val="9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3"/>
          </w:rPr>
          <w:t>Biochemical</w:t>
        </w:r>
        <w:r>
          <w:rPr>
            <w:rFonts w:ascii="Arial" w:hAnsi="Arial" w:cs="Arial" w:eastAsia="Arial"/>
            <w:sz w:val="18"/>
            <w:szCs w:val="18"/>
            <w:color w:val="007FAC"/>
            <w:spacing w:val="34"/>
            <w:w w:val="73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3"/>
          </w:rPr>
          <w:t>Spectroscopy,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8" w:lineRule="exact"/>
        <w:ind w:left="414" w:right="514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3"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0"/>
          </w:rPr>
          <w:t>246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5"/>
            <w:w w:val="9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334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6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362.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4" w:right="58" w:firstLine="-29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6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Holzwarth,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(1996).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Data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analysis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8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time-resolved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measurements.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Amesz,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</w:hyperlink>
      <w:hyperlink r:id="rId6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Hoff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(Eds.),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Biophysical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28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techniques</w:t>
        </w:r>
        <w:r>
          <w:rPr>
            <w:rFonts w:ascii="Arial" w:hAnsi="Arial" w:cs="Arial" w:eastAsia="Arial"/>
            <w:sz w:val="18"/>
            <w:szCs w:val="18"/>
            <w:color w:val="007FAC"/>
            <w:spacing w:val="12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in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photosynthesis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4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7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(pp.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75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-1"/>
          <w:w w:val="134"/>
        </w:rPr>
        <w:t>e</w:t>
      </w:r>
      <w:hyperlink r:id="rId6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92).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Dordrecht,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The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 </w:t>
        </w:r>
      </w:hyperlink>
      <w:hyperlink r:id="rId6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Netherlands: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0"/>
            <w:w w:val="97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Kluwer.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Jeevarajan,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Wei,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Jeevarajan,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Kispert,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(2011).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Optical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4" w:right="5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spectra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dications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carotenoids.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3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of</w:t>
      </w:r>
      <w:r>
        <w:rPr>
          <w:rFonts w:ascii="Arial" w:hAnsi="Arial" w:cs="Arial" w:eastAsia="Arial"/>
          <w:sz w:val="18"/>
          <w:szCs w:val="18"/>
          <w:spacing w:val="25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Physical</w:t>
      </w:r>
      <w:r>
        <w:rPr>
          <w:rFonts w:ascii="Arial" w:hAnsi="Arial" w:cs="Arial" w:eastAsia="Arial"/>
          <w:sz w:val="18"/>
          <w:szCs w:val="18"/>
          <w:spacing w:val="3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Chemistry,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 </w:t>
      </w:r>
      <w:r>
        <w:rPr>
          <w:rFonts w:ascii="Arial" w:hAnsi="Arial" w:cs="Arial" w:eastAsia="Arial"/>
          <w:sz w:val="18"/>
          <w:szCs w:val="18"/>
          <w:spacing w:val="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(14),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563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7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5641.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 </w:t>
      </w:r>
      <w:hyperlink r:id="rId6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http://dx.doi.org/10.1021/jp953066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2"/>
          </w:rPr>
          <w:t>3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8" w:lineRule="exact"/>
        <w:ind w:left="414" w:right="58" w:firstLine="-29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Kloz,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Pillai,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Kodis,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Gust,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…</w:t>
      </w:r>
      <w:r>
        <w:rPr>
          <w:rFonts w:ascii="Arial" w:hAnsi="Arial" w:cs="Arial" w:eastAsia="Arial"/>
          <w:sz w:val="18"/>
          <w:szCs w:val="18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(2011).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photoprotection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arti</w:t>
      </w:r>
      <w:r>
        <w:rPr>
          <w:rFonts w:ascii="Arial" w:hAnsi="Arial" w:cs="Arial" w:eastAsia="Arial"/>
          <w:sz w:val="18"/>
          <w:szCs w:val="18"/>
          <w:spacing w:val="-1"/>
          <w:w w:val="93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antennas.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Journal</w:t>
      </w:r>
      <w:r>
        <w:rPr>
          <w:rFonts w:ascii="Arial" w:hAnsi="Arial" w:cs="Arial" w:eastAsia="Arial"/>
          <w:sz w:val="18"/>
          <w:szCs w:val="18"/>
          <w:spacing w:val="37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of</w:t>
      </w:r>
      <w:r>
        <w:rPr>
          <w:rFonts w:ascii="Arial" w:hAnsi="Arial" w:cs="Arial" w:eastAsia="Arial"/>
          <w:sz w:val="18"/>
          <w:szCs w:val="18"/>
          <w:spacing w:val="25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115" w:right="58" w:firstLine="29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77"/>
        </w:rPr>
        <w:t>American</w:t>
      </w:r>
      <w:r>
        <w:rPr>
          <w:rFonts w:ascii="Arial" w:hAnsi="Arial" w:cs="Arial" w:eastAsia="Arial"/>
          <w:sz w:val="18"/>
          <w:szCs w:val="18"/>
          <w:spacing w:val="23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Chemical</w:t>
      </w:r>
      <w:r>
        <w:rPr>
          <w:rFonts w:ascii="Arial" w:hAnsi="Arial" w:cs="Arial" w:eastAsia="Arial"/>
          <w:sz w:val="18"/>
          <w:szCs w:val="18"/>
          <w:spacing w:val="23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Society,</w:t>
      </w:r>
      <w:r>
        <w:rPr>
          <w:rFonts w:ascii="Arial" w:hAnsi="Arial" w:cs="Arial" w:eastAsia="Arial"/>
          <w:sz w:val="18"/>
          <w:szCs w:val="18"/>
          <w:spacing w:val="8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133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(18),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7007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7015.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hyperlink r:id="rId7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http://dx.doi.org/10.1021/ja110355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2"/>
          </w:rPr>
          <w:t>3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Kloz,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2"/>
        </w:rPr>
        <w:t>Pillai,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Kodis,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Gust,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4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4"/>
        </w:rPr>
        <w:t>…</w:t>
      </w:r>
      <w:r>
        <w:rPr>
          <w:rFonts w:ascii="Arial" w:hAnsi="Arial" w:cs="Arial" w:eastAsia="Arial"/>
          <w:sz w:val="18"/>
          <w:szCs w:val="18"/>
          <w:color w:val="000000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1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7" w:lineRule="exact"/>
        <w:ind w:left="414" w:right="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(2012).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light-harvesting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roles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forbidden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states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arti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4" w:right="6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constructs.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</w:t>
      </w:r>
      <w:r>
        <w:rPr>
          <w:rFonts w:ascii="Arial" w:hAnsi="Arial" w:cs="Arial" w:eastAsia="Arial"/>
          <w:sz w:val="18"/>
          <w:szCs w:val="18"/>
          <w:spacing w:val="12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Science,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34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(6),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205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2061.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hyperlink r:id="rId7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http://dx.doi.org/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4" w:right="470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10.1039/c2sc01023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b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Kodis,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Herrero,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Palacios,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Mari</w:t>
      </w:r>
      <w:r>
        <w:rPr>
          <w:rFonts w:ascii="Times New Roman" w:hAnsi="Times New Roman" w:cs="Times New Roman" w:eastAsia="Times New Roman"/>
          <w:sz w:val="18"/>
          <w:szCs w:val="18"/>
          <w:spacing w:val="-9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~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o-Ochoa,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Gould,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4" w:right="5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Garza,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(2004).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harvesting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photoprotective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functions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compact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arti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antenna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designs.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33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of</w:t>
      </w:r>
      <w:r>
        <w:rPr>
          <w:rFonts w:ascii="Arial" w:hAnsi="Arial" w:cs="Arial" w:eastAsia="Arial"/>
          <w:sz w:val="18"/>
          <w:szCs w:val="18"/>
          <w:spacing w:val="28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Chemistry</w:t>
      </w:r>
      <w:r>
        <w:rPr>
          <w:rFonts w:ascii="Arial" w:hAnsi="Arial" w:cs="Arial" w:eastAsia="Arial"/>
          <w:sz w:val="18"/>
          <w:szCs w:val="18"/>
          <w:spacing w:val="13"/>
          <w:w w:val="8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108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(1),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4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425.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hyperlink r:id="rId7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http://dx.doi.org/10.1021/jp036139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3"/>
          </w:rPr>
          <w:t>o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6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Koyama,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Kakitani,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Miki,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Christiana,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Nagae,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(2010).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Excited-state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dy-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56" w:footer="35" w:top="320" w:bottom="220" w:left="1140" w:right="820"/>
          <w:pgSz w:w="8640" w:h="12960"/>
        </w:sectPr>
      </w:pPr>
      <w:rPr/>
    </w:p>
    <w:p>
      <w:pPr>
        <w:spacing w:before="0" w:after="0" w:line="201" w:lineRule="exact"/>
        <w:ind w:left="414" w:right="-67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6.976303pt;margin-top:5.239239pt;width:3.147113pt;height:6.7246pt;mso-position-horizontal-relative:page;mso-position-vertical-relative:paragraph;z-index:-1404" type="#_x0000_t202" filled="f" stroked="f">
            <v:textbox inset="0,0,0,0">
              <w:txbxContent>
                <w:p>
                  <w:pPr>
                    <w:spacing w:before="0" w:after="0" w:line="134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namics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overlapped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optically-allowed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1B</w:t>
      </w:r>
      <w:r>
        <w:rPr>
          <w:rFonts w:ascii="Arial" w:hAnsi="Arial" w:cs="Arial" w:eastAsia="Arial"/>
          <w:sz w:val="13"/>
          <w:szCs w:val="13"/>
          <w:spacing w:val="0"/>
          <w:w w:val="143"/>
          <w:position w:val="6"/>
        </w:rPr>
        <w:t>þ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1" w:lineRule="exact"/>
        <w:ind w:right="-67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optically-forbidden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5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239"/>
          <w:position w:val="6"/>
        </w:rPr>
        <w:t>-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1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3A</w:t>
      </w:r>
      <w:r>
        <w:rPr>
          <w:rFonts w:ascii="Arial" w:hAnsi="Arial" w:cs="Arial" w:eastAsia="Arial"/>
          <w:sz w:val="13"/>
          <w:szCs w:val="13"/>
          <w:spacing w:val="0"/>
          <w:w w:val="239"/>
          <w:position w:val="6"/>
        </w:rPr>
        <w:t>-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640" w:h="12960"/>
          <w:pgMar w:top="0" w:bottom="280" w:left="1140" w:right="820"/>
          <w:cols w:num="3" w:equalWidth="0">
            <w:col w:w="3704" w:space="102"/>
            <w:col w:w="2097" w:space="102"/>
            <w:col w:w="675"/>
          </w:cols>
        </w:sectPr>
      </w:pPr>
      <w:rPr/>
    </w:p>
    <w:p>
      <w:pPr>
        <w:spacing w:before="0" w:after="0" w:line="200" w:lineRule="exact"/>
        <w:ind w:left="4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96051pt;margin-top:-4.806835pt;width:3.147113pt;height:6.7246pt;mso-position-horizontal-relative:page;mso-position-vertical-relative:paragraph;z-index:-1403" type="#_x0000_t202" filled="f" stroked="f">
            <v:textbox inset="0,0,0,0">
              <w:txbxContent>
                <w:p>
                  <w:pPr>
                    <w:spacing w:before="0" w:after="0" w:line="134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9.899109pt;margin-top:-4.806835pt;width:2.521725pt;height:6.7246pt;mso-position-horizontal-relative:page;mso-position-vertical-relative:paragraph;z-index:-1402" type="#_x0000_t202" filled="f" stroked="f">
            <v:textbox inset="0,0,0,0">
              <w:txbxContent>
                <w:p>
                  <w:pPr>
                    <w:spacing w:before="0" w:after="0" w:line="134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69"/>
                    </w:rPr>
                    <w:t>g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vibronic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levels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carotenoids: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possible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roles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light-harvesting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function.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1"/>
        </w:rPr>
        <w:t>International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74"/>
        </w:rPr>
        <w:t>Journal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 </w:t>
      </w:r>
      <w:r>
        <w:rPr>
          <w:rFonts w:ascii="Arial" w:hAnsi="Arial" w:cs="Arial" w:eastAsia="Arial"/>
          <w:sz w:val="18"/>
          <w:szCs w:val="18"/>
          <w:spacing w:val="25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 </w:t>
      </w:r>
      <w:r>
        <w:rPr>
          <w:rFonts w:ascii="Arial" w:hAnsi="Arial" w:cs="Arial" w:eastAsia="Arial"/>
          <w:sz w:val="18"/>
          <w:szCs w:val="18"/>
          <w:spacing w:val="11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Molecular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  </w:t>
      </w:r>
      <w:r>
        <w:rPr>
          <w:rFonts w:ascii="Arial" w:hAnsi="Arial" w:cs="Arial" w:eastAsia="Arial"/>
          <w:sz w:val="18"/>
          <w:szCs w:val="18"/>
          <w:spacing w:val="6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Sciences,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   </w:t>
      </w:r>
      <w:r>
        <w:rPr>
          <w:rFonts w:ascii="Arial" w:hAnsi="Arial" w:cs="Arial" w:eastAsia="Arial"/>
          <w:sz w:val="18"/>
          <w:szCs w:val="18"/>
          <w:spacing w:val="11"/>
          <w:w w:val="7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(4),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1888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1929.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hyperlink r:id="rId7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5"/>
          </w:rPr>
          <w:t>http://dx.doi.org/10.3390/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8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ijms11041888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Marcus,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Sutin,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(1985).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transfers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chemistry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biology.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3"/>
        </w:rPr>
        <w:t>Biochimica</w:t>
      </w:r>
      <w:r>
        <w:rPr>
          <w:rFonts w:ascii="Arial" w:hAnsi="Arial" w:cs="Arial" w:eastAsia="Arial"/>
          <w:sz w:val="18"/>
          <w:szCs w:val="18"/>
          <w:spacing w:val="0"/>
          <w:w w:val="73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7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3"/>
        </w:rPr>
        <w:t>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0"/>
        </w:rPr>
        <w:t>Biophysica</w:t>
      </w:r>
      <w:r>
        <w:rPr>
          <w:rFonts w:ascii="Arial" w:hAnsi="Arial" w:cs="Arial" w:eastAsia="Arial"/>
          <w:sz w:val="18"/>
          <w:szCs w:val="18"/>
          <w:spacing w:val="-2"/>
          <w:w w:val="8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Acta</w:t>
      </w:r>
      <w:r>
        <w:rPr>
          <w:rFonts w:ascii="Arial" w:hAnsi="Arial" w:cs="Arial" w:eastAsia="Arial"/>
          <w:sz w:val="18"/>
          <w:szCs w:val="18"/>
          <w:spacing w:val="24"/>
          <w:w w:val="8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(BBA)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  </w:t>
      </w:r>
      <w:r>
        <w:rPr>
          <w:rFonts w:ascii="Arial" w:hAnsi="Arial" w:cs="Arial" w:eastAsia="Arial"/>
          <w:sz w:val="18"/>
          <w:szCs w:val="18"/>
          <w:spacing w:val="3"/>
          <w:w w:val="8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3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Reviews</w:t>
      </w:r>
      <w:r>
        <w:rPr>
          <w:rFonts w:ascii="Arial" w:hAnsi="Arial" w:cs="Arial" w:eastAsia="Arial"/>
          <w:sz w:val="18"/>
          <w:szCs w:val="18"/>
          <w:spacing w:val="33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on</w:t>
      </w:r>
      <w:r>
        <w:rPr>
          <w:rFonts w:ascii="Arial" w:hAnsi="Arial" w:cs="Arial" w:eastAsia="Arial"/>
          <w:sz w:val="18"/>
          <w:szCs w:val="18"/>
          <w:spacing w:val="30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Bioenergetics,</w:t>
      </w:r>
      <w:r>
        <w:rPr>
          <w:rFonts w:ascii="Arial" w:hAnsi="Arial" w:cs="Arial" w:eastAsia="Arial"/>
          <w:sz w:val="18"/>
          <w:szCs w:val="18"/>
          <w:spacing w:val="16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811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(3),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265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322.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hyperlink r:id="rId7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http://dx.doi.org/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10.1016/0304-4173(85)90014-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X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4" w:right="59" w:firstLine="-29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7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Mullen,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K.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Stokkum,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(2007).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TIMP: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package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for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modeling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multi-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 </w:t>
        </w:r>
      </w:hyperlink>
      <w:hyperlink r:id="rId7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way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spectroscopic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measurements.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2"/>
            <w:w w:val="9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Journal</w:t>
        </w:r>
        <w:r>
          <w:rPr>
            <w:rFonts w:ascii="Arial" w:hAnsi="Arial" w:cs="Arial" w:eastAsia="Arial"/>
            <w:sz w:val="18"/>
            <w:szCs w:val="18"/>
            <w:color w:val="007FAC"/>
            <w:spacing w:val="23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2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Statistical</w:t>
        </w:r>
        <w:r>
          <w:rPr>
            <w:rFonts w:ascii="Arial" w:hAnsi="Arial" w:cs="Arial" w:eastAsia="Arial"/>
            <w:sz w:val="18"/>
            <w:szCs w:val="18"/>
            <w:color w:val="007FAC"/>
            <w:spacing w:val="33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Software,</w:t>
        </w:r>
        <w:r>
          <w:rPr>
            <w:rFonts w:ascii="Arial" w:hAnsi="Arial" w:cs="Arial" w:eastAsia="Arial"/>
            <w:sz w:val="18"/>
            <w:szCs w:val="18"/>
            <w:color w:val="007FAC"/>
            <w:spacing w:val="34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18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(3).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8640" w:h="12960"/>
          <w:pgMar w:top="0" w:bottom="280" w:left="1140" w:right="82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7" w:right="-20"/>
        <w:jc w:val="left"/>
        <w:tabs>
          <w:tab w:pos="50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44.844002pt;margin-top:13.230268pt;width:322.753pt;height:.1pt;mso-position-horizontal-relative:page;mso-position-vertical-relative:paragraph;z-index:-1401" coordorigin="897,265" coordsize="6455,2">
            <v:shape style="position:absolute;left:897;top:265;width:6455;height:2" coordorigin="897,265" coordsize="6455,0" path="m897,265l7352,265e" filled="f" stroked="t" strokeweight=".55349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192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I.H.M.</w:t>
      </w:r>
      <w:r>
        <w:rPr>
          <w:rFonts w:ascii="Arial" w:hAnsi="Arial" w:cs="Arial" w:eastAsia="Arial"/>
          <w:sz w:val="16"/>
          <w:szCs w:val="16"/>
          <w:spacing w:val="-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van</w:t>
      </w:r>
      <w:r>
        <w:rPr>
          <w:rFonts w:ascii="Arial" w:hAnsi="Arial" w:cs="Arial" w:eastAsia="Arial"/>
          <w:sz w:val="16"/>
          <w:szCs w:val="16"/>
          <w:spacing w:val="26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Stokkum</w:t>
      </w:r>
      <w:r>
        <w:rPr>
          <w:rFonts w:ascii="Arial" w:hAnsi="Arial" w:cs="Arial" w:eastAsia="Arial"/>
          <w:sz w:val="16"/>
          <w:szCs w:val="16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et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</w:rPr>
        <w:t>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00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Nagle,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Parodi,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L.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Lozier,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2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(1982).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0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Procedure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for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testing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kinetic-models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97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</w:hyperlink>
      <w:hyperlink r:id="rId8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the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photocycle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bacteriorhodopsin.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97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0"/>
          </w:rPr>
          <w:t>Biophysical</w:t>
        </w:r>
        <w:r>
          <w:rPr>
            <w:rFonts w:ascii="Arial" w:hAnsi="Arial" w:cs="Arial" w:eastAsia="Arial"/>
            <w:sz w:val="18"/>
            <w:szCs w:val="18"/>
            <w:color w:val="007FAC"/>
            <w:spacing w:val="-3"/>
            <w:w w:val="8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0"/>
          </w:rPr>
          <w:t>Journal,</w:t>
        </w:r>
        <w:r>
          <w:rPr>
            <w:rFonts w:ascii="Arial" w:hAnsi="Arial" w:cs="Arial" w:eastAsia="Arial"/>
            <w:sz w:val="18"/>
            <w:szCs w:val="18"/>
            <w:color w:val="007FAC"/>
            <w:spacing w:val="2"/>
            <w:w w:val="8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0"/>
          </w:rPr>
          <w:t>38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0"/>
          </w:rPr>
          <w:t>(2),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0"/>
            <w:w w:val="8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97"/>
          </w:rPr>
          <w:t>1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-1"/>
          <w:w w:val="134"/>
        </w:rPr>
        <w:t>e</w:t>
      </w:r>
      <w:hyperlink r:id="rId8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174.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right="88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Palacios,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Kodis,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Herrero,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Ochoa,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Gervaldo,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5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Gould,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L.,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(2006).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Tetrapyrrole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singlet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excited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quenching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rotenoids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arti</w:t>
      </w:r>
      <w:r>
        <w:rPr>
          <w:rFonts w:ascii="Arial" w:hAnsi="Arial" w:cs="Arial" w:eastAsia="Arial"/>
          <w:sz w:val="18"/>
          <w:szCs w:val="18"/>
          <w:spacing w:val="1"/>
          <w:w w:val="95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photosynthetic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antenna.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9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of</w:t>
      </w:r>
      <w:r>
        <w:rPr>
          <w:rFonts w:ascii="Arial" w:hAnsi="Arial" w:cs="Arial" w:eastAsia="Arial"/>
          <w:sz w:val="18"/>
          <w:szCs w:val="18"/>
          <w:spacing w:val="4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Physical</w:t>
      </w:r>
      <w:r>
        <w:rPr>
          <w:rFonts w:ascii="Arial" w:hAnsi="Arial" w:cs="Arial" w:eastAsia="Arial"/>
          <w:sz w:val="18"/>
          <w:szCs w:val="18"/>
          <w:spacing w:val="9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Chemistry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110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(50),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8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97"/>
        </w:rPr>
        <w:t>25411</w:t>
      </w:r>
      <w:r>
        <w:rPr>
          <w:rFonts w:ascii="Arial" w:hAnsi="Arial" w:cs="Arial" w:eastAsia="Arial"/>
          <w:sz w:val="18"/>
          <w:szCs w:val="18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w w:val="97"/>
        </w:rPr>
        <w:t>25420.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hyperlink r:id="rId8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http://dx.doi.org/10.1021/jp064531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2"/>
          </w:rPr>
          <w:t>7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Pillai,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Ravensbergen,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Antoniuk-Pablant,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Sherman,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Grondelle,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Frese,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N.,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…</w:t>
      </w:r>
      <w:r>
        <w:rPr>
          <w:rFonts w:ascii="Arial" w:hAnsi="Arial" w:cs="Arial" w:eastAsia="Arial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Kennis,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(2013).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Carotenoids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excited-state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energy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donors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art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4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94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photosynthesis: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ultrafast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investigation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carotenoporphyrin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7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carotenofullerene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dyad.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Physical</w:t>
      </w:r>
      <w:r>
        <w:rPr>
          <w:rFonts w:ascii="Arial" w:hAnsi="Arial" w:cs="Arial" w:eastAsia="Arial"/>
          <w:sz w:val="18"/>
          <w:szCs w:val="18"/>
          <w:spacing w:val="6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Chemistry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Chemical</w:t>
      </w:r>
      <w:r>
        <w:rPr>
          <w:rFonts w:ascii="Arial" w:hAnsi="Arial" w:cs="Arial" w:eastAsia="Arial"/>
          <w:sz w:val="18"/>
          <w:szCs w:val="18"/>
          <w:spacing w:val="20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7"/>
        </w:rPr>
        <w:t>Physics,</w:t>
      </w:r>
      <w:r>
        <w:rPr>
          <w:rFonts w:ascii="Arial" w:hAnsi="Arial" w:cs="Arial" w:eastAsia="Arial"/>
          <w:sz w:val="18"/>
          <w:szCs w:val="18"/>
          <w:spacing w:val="-1"/>
          <w:w w:val="7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92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(13),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477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5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4784.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hyperlink r:id="rId8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14"/>
          </w:rPr>
          <w:t>http://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dx.doi.org/10.1039/c3cp50364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0"/>
          </w:rPr>
          <w:t>j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Polívka,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Sundstrom,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(2004).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Ultrafast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6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dynamics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3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carotenoid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excited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9"/>
          </w:rPr>
          <w:t>states: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9"/>
            <w:w w:val="89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from</w:t>
        </w:r>
      </w:hyperlink>
      <w:hyperlink r:id="rId8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solution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natural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1"/>
          </w:rPr>
          <w:t>arti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91"/>
          </w:rPr>
          <w:t>ﬁ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1"/>
          </w:rPr>
          <w:t>cial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0"/>
            <w:w w:val="91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1"/>
          </w:rPr>
          <w:t>systems.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8"/>
            <w:w w:val="91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1"/>
          </w:rPr>
          <w:t>Chemical</w:t>
        </w:r>
        <w:r>
          <w:rPr>
            <w:rFonts w:ascii="Arial" w:hAnsi="Arial" w:cs="Arial" w:eastAsia="Arial"/>
            <w:sz w:val="18"/>
            <w:szCs w:val="18"/>
            <w:color w:val="007FAC"/>
            <w:spacing w:val="-9"/>
            <w:w w:val="81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1"/>
          </w:rPr>
          <w:t>Reviews,</w:t>
        </w:r>
        <w:r>
          <w:rPr>
            <w:rFonts w:ascii="Arial" w:hAnsi="Arial" w:cs="Arial" w:eastAsia="Arial"/>
            <w:sz w:val="18"/>
            <w:szCs w:val="18"/>
            <w:color w:val="007FAC"/>
            <w:spacing w:val="-6"/>
            <w:w w:val="81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1"/>
          </w:rPr>
          <w:t>104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1"/>
          </w:rPr>
          <w:t>(4),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1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2"/>
            <w:w w:val="81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202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97"/>
          </w:rPr>
          <w:t>1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8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2072.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197" w:lineRule="exact"/>
        <w:ind w:right="8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Development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Core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Team.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(2010).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R:</w:t>
        </w:r>
        <w:r>
          <w:rPr>
            <w:rFonts w:ascii="Arial" w:hAnsi="Arial" w:cs="Arial" w:eastAsia="Arial"/>
            <w:sz w:val="18"/>
            <w:szCs w:val="18"/>
            <w:color w:val="007FAC"/>
            <w:spacing w:val="10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A</w:t>
        </w:r>
        <w:r>
          <w:rPr>
            <w:rFonts w:ascii="Arial" w:hAnsi="Arial" w:cs="Arial" w:eastAsia="Arial"/>
            <w:sz w:val="18"/>
            <w:szCs w:val="18"/>
            <w:color w:val="007FAC"/>
            <w:spacing w:val="20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language</w:t>
        </w:r>
        <w:r>
          <w:rPr>
            <w:rFonts w:ascii="Arial" w:hAnsi="Arial" w:cs="Arial" w:eastAsia="Arial"/>
            <w:sz w:val="18"/>
            <w:szCs w:val="18"/>
            <w:color w:val="007FAC"/>
            <w:spacing w:val="13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and</w:t>
        </w:r>
        <w:r>
          <w:rPr>
            <w:rFonts w:ascii="Arial" w:hAnsi="Arial" w:cs="Arial" w:eastAsia="Arial"/>
            <w:sz w:val="18"/>
            <w:szCs w:val="18"/>
            <w:color w:val="007FAC"/>
            <w:spacing w:val="33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environment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for</w:t>
        </w:r>
        <w:r>
          <w:rPr>
            <w:rFonts w:ascii="Arial" w:hAnsi="Arial" w:cs="Arial" w:eastAsia="Arial"/>
            <w:sz w:val="18"/>
            <w:szCs w:val="18"/>
            <w:color w:val="007FAC"/>
            <w:spacing w:val="28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5"/>
          </w:rPr>
          <w:t>statistical</w:t>
        </w:r>
        <w:r>
          <w:rPr>
            <w:rFonts w:ascii="Arial" w:hAnsi="Arial" w:cs="Arial" w:eastAsia="Arial"/>
            <w:sz w:val="18"/>
            <w:szCs w:val="18"/>
            <w:color w:val="007FAC"/>
            <w:spacing w:val="21"/>
            <w:w w:val="7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7"/>
          </w:rPr>
          <w:t>computin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77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Vienna,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Austria: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3"/>
            <w:w w:val="92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Foundation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for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Statistical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4"/>
            <w:w w:val="9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Computing.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415" w:right="57" w:firstLine="-29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Snellenburg,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Laptenok,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Seger,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Mullen,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(2012).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Glotaran: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Java-based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graphical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user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interface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R-package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TIMP.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97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79"/>
        </w:rPr>
        <w:t>of</w:t>
      </w:r>
      <w:r>
        <w:rPr>
          <w:rFonts w:ascii="Arial" w:hAnsi="Arial" w:cs="Arial" w:eastAsia="Arial"/>
          <w:sz w:val="18"/>
          <w:szCs w:val="18"/>
          <w:spacing w:val="5"/>
          <w:w w:val="7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9"/>
        </w:rPr>
        <w:t>Statistical</w:t>
      </w:r>
      <w:r>
        <w:rPr>
          <w:rFonts w:ascii="Arial" w:hAnsi="Arial" w:cs="Arial" w:eastAsia="Arial"/>
          <w:sz w:val="18"/>
          <w:szCs w:val="18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9"/>
        </w:rPr>
        <w:t>Software,</w:t>
      </w:r>
      <w:r>
        <w:rPr>
          <w:rFonts w:ascii="Arial" w:hAnsi="Arial" w:cs="Arial" w:eastAsia="Arial"/>
          <w:sz w:val="18"/>
          <w:szCs w:val="18"/>
          <w:spacing w:val="-1"/>
          <w:w w:val="7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9"/>
        </w:rPr>
        <w:t>49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</w:rPr>
        <w:t>(3),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22.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hyperlink r:id="rId9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http://www.jstatsoft.org/v49/i03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3"/>
          </w:rPr>
          <w:t>/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6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Bal,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(2006).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solving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interactive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modelling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multiway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Concurrency</w:t>
      </w:r>
      <w:r>
        <w:rPr>
          <w:rFonts w:ascii="Arial" w:hAnsi="Arial" w:cs="Arial" w:eastAsia="Arial"/>
          <w:sz w:val="18"/>
          <w:szCs w:val="18"/>
          <w:spacing w:val="15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and</w:t>
      </w:r>
      <w:r>
        <w:rPr>
          <w:rFonts w:ascii="Arial" w:hAnsi="Arial" w:cs="Arial" w:eastAsia="Arial"/>
          <w:sz w:val="18"/>
          <w:szCs w:val="18"/>
          <w:spacing w:val="32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Computation: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  </w:t>
      </w:r>
      <w:r>
        <w:rPr>
          <w:rFonts w:ascii="Arial" w:hAnsi="Arial" w:cs="Arial" w:eastAsia="Arial"/>
          <w:sz w:val="18"/>
          <w:szCs w:val="18"/>
          <w:spacing w:val="10"/>
          <w:w w:val="7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Practice</w:t>
      </w:r>
      <w:r>
        <w:rPr>
          <w:rFonts w:ascii="Arial" w:hAnsi="Arial" w:cs="Arial" w:eastAsia="Arial"/>
          <w:sz w:val="18"/>
          <w:szCs w:val="18"/>
          <w:spacing w:val="11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Experience,</w:t>
      </w:r>
      <w:r>
        <w:rPr>
          <w:rFonts w:ascii="Arial" w:hAnsi="Arial" w:cs="Arial" w:eastAsia="Arial"/>
          <w:sz w:val="18"/>
          <w:szCs w:val="18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7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7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97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3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269.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hyperlink r:id="rId9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http://dx.doi.org/10.1002/cpe.91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3"/>
          </w:rPr>
          <w:t>6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8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Stokkum,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Larsen,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92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Grondelle,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9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(2004).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Global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5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target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92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analysis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2"/>
          </w:rPr>
          <w:t> </w:t>
        </w:r>
      </w:hyperlink>
      <w:hyperlink r:id="rId9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time-resolved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2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spectra.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95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Biochimica</w:t>
        </w:r>
        <w:r>
          <w:rPr>
            <w:rFonts w:ascii="Arial" w:hAnsi="Arial" w:cs="Arial" w:eastAsia="Arial"/>
            <w:sz w:val="18"/>
            <w:szCs w:val="18"/>
            <w:color w:val="007FAC"/>
            <w:spacing w:val="25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et</w:t>
        </w:r>
        <w:r>
          <w:rPr>
            <w:rFonts w:ascii="Arial" w:hAnsi="Arial" w:cs="Arial" w:eastAsia="Arial"/>
            <w:sz w:val="18"/>
            <w:szCs w:val="18"/>
            <w:color w:val="007FAC"/>
            <w:spacing w:val="8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Biophysica</w:t>
        </w:r>
        <w:r>
          <w:rPr>
            <w:rFonts w:ascii="Arial" w:hAnsi="Arial" w:cs="Arial" w:eastAsia="Arial"/>
            <w:sz w:val="18"/>
            <w:szCs w:val="18"/>
            <w:color w:val="007FAC"/>
            <w:spacing w:val="25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Acta,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7"/>
            <w:w w:val="76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0"/>
          </w:rPr>
          <w:t>165</w:t>
        </w:r>
        <w:r>
          <w:rPr>
            <w:rFonts w:ascii="Arial" w:hAnsi="Arial" w:cs="Arial" w:eastAsia="Arial"/>
            <w:sz w:val="18"/>
            <w:szCs w:val="18"/>
            <w:color w:val="007FAC"/>
            <w:spacing w:val="1"/>
            <w:w w:val="90"/>
          </w:rPr>
          <w:t>7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0"/>
          </w:rPr>
          <w:t>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4"/>
            <w:w w:val="9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8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97"/>
          </w:rPr>
          <w:t>2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134"/>
        </w:rPr>
        <w:t>e</w:t>
      </w:r>
      <w:hyperlink r:id="rId9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104.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1" w:after="0" w:line="198" w:lineRule="exact"/>
        <w:ind w:left="415" w:right="58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Stokkum,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Oort,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B.,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Mourik,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F.,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Gobets,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B.,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van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Amerongen,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H.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6"/>
          </w:rPr>
          <w:t> </w:t>
        </w:r>
      </w:hyperlink>
      <w:hyperlink r:id="rId9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(2008).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(Sub)-picosecond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8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spectral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94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evolution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"/>
            <w:w w:val="100"/>
          </w:rPr>
          <w:t> 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0"/>
          <w:w w:val="96"/>
        </w:rPr>
        <w:t>ﬂ</w:t>
      </w:r>
      <w:hyperlink r:id="rId9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6"/>
          </w:rPr>
          <w:t>uorescence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8"/>
            <w:w w:val="96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studied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with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synchroscan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ind w:left="86" w:right="88" w:firstLine="298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streak-camera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2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system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0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target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analysis.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J.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Aartsma,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7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J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Matysik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88"/>
          </w:rPr>
          <w:t>(Eds.),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3"/>
            <w:w w:val="88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Biophysical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 </w:t>
        </w:r>
      </w:hyperlink>
      <w:hyperlink r:id="rId100"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3"/>
          </w:rPr>
          <w:t>techniques</w:t>
        </w:r>
        <w:r>
          <w:rPr>
            <w:rFonts w:ascii="Arial" w:hAnsi="Arial" w:cs="Arial" w:eastAsia="Arial"/>
            <w:sz w:val="18"/>
            <w:szCs w:val="18"/>
            <w:color w:val="007FAC"/>
            <w:spacing w:val="-4"/>
            <w:w w:val="73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3"/>
          </w:rPr>
          <w:t>in</w:t>
        </w:r>
        <w:r>
          <w:rPr>
            <w:rFonts w:ascii="Arial" w:hAnsi="Arial" w:cs="Arial" w:eastAsia="Arial"/>
            <w:sz w:val="18"/>
            <w:szCs w:val="18"/>
            <w:color w:val="007FAC"/>
            <w:spacing w:val="27"/>
            <w:w w:val="73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3"/>
          </w:rPr>
          <w:t>photosynthesis</w:t>
        </w:r>
        <w:r>
          <w:rPr>
            <w:rFonts w:ascii="Arial" w:hAnsi="Arial" w:cs="Arial" w:eastAsia="Arial"/>
            <w:sz w:val="18"/>
            <w:szCs w:val="18"/>
            <w:color w:val="007FAC"/>
            <w:spacing w:val="16"/>
            <w:w w:val="7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(Vol.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II,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pp.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223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-1"/>
          <w:w w:val="134"/>
        </w:rPr>
        <w:t>e</w:t>
      </w:r>
      <w:hyperlink r:id="rId101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6"/>
          </w:rPr>
          <w:t>240).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Dordrecht,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The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Netherlands: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6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Springer.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4"/>
        </w:rPr>
        <w:t>Williams,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81"/>
          <w:w w:val="100"/>
        </w:rPr>
        <w:t>^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Anh,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N.,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3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3"/>
        </w:rPr>
        <w:t>van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Stokkum,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5"/>
        </w:rPr>
        <w:t>(2013).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Triplet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7"/>
        </w:rPr>
        <w:t>formation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5"/>
        </w:rPr>
        <w:t>charge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7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recombination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blends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perylene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pyrene: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developing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target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photophysics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photovoltaic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materials.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28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of</w:t>
      </w:r>
      <w:r>
        <w:rPr>
          <w:rFonts w:ascii="Arial" w:hAnsi="Arial" w:cs="Arial" w:eastAsia="Arial"/>
          <w:sz w:val="18"/>
          <w:szCs w:val="18"/>
          <w:spacing w:val="23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Physical</w:t>
      </w:r>
      <w:r>
        <w:rPr>
          <w:rFonts w:ascii="Arial" w:hAnsi="Arial" w:cs="Arial" w:eastAsia="Arial"/>
          <w:sz w:val="18"/>
          <w:szCs w:val="18"/>
          <w:spacing w:val="29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Chemistry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31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1"/>
        </w:rPr>
        <w:t>11</w:t>
      </w:r>
      <w:r>
        <w:rPr>
          <w:rFonts w:ascii="Arial" w:hAnsi="Arial" w:cs="Arial" w:eastAsia="Arial"/>
          <w:sz w:val="18"/>
          <w:szCs w:val="18"/>
          <w:spacing w:val="1"/>
          <w:w w:val="9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(38),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11239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11248.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hyperlink r:id="rId10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http://dx.doi.org/10.1021/jp402086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2"/>
          </w:rPr>
          <w:t>p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8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Williams,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Zwier,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Verhoeven,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W.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(1995).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Photoinduced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intramolecular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electron-transfer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bridged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C-60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(acceptor)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aniline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(donor)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photophysical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9" w:lineRule="exact"/>
        <w:ind w:left="4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fullerene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diad.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Journal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American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2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2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Society,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1"/>
        </w:rPr>
        <w:t>11</w:t>
      </w:r>
      <w:r>
        <w:rPr>
          <w:rFonts w:ascii="Arial" w:hAnsi="Arial" w:cs="Arial" w:eastAsia="Arial"/>
          <w:sz w:val="18"/>
          <w:szCs w:val="18"/>
          <w:spacing w:val="1"/>
          <w:w w:val="9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(14),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4093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4099.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hyperlink r:id="rId103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http://dx.doi.org/10.1021/ja00119a02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2"/>
            <w:w w:val="102"/>
          </w:rPr>
          <w:t>5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6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3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92"/>
          <w:w w:val="103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26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l,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a,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4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8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8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6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8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74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74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78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83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7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89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7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3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8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8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8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8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80"/>
        </w:rPr>
        <w:t>y</w:t>
      </w:r>
      <w:r>
        <w:rPr>
          <w:rFonts w:ascii="Arial" w:hAnsi="Arial" w:cs="Arial" w:eastAsia="Arial"/>
          <w:sz w:val="18"/>
          <w:szCs w:val="18"/>
          <w:spacing w:val="12"/>
          <w:w w:val="8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6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78"/>
        </w:rPr>
        <w:t>v</w:t>
      </w:r>
      <w:r>
        <w:rPr>
          <w:rFonts w:ascii="Arial" w:hAnsi="Arial" w:cs="Arial" w:eastAsia="Arial"/>
          <w:sz w:val="18"/>
          <w:szCs w:val="18"/>
          <w:spacing w:val="-3"/>
          <w:w w:val="107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6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72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89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5</w:t>
      </w:r>
      <w:r>
        <w:rPr>
          <w:rFonts w:ascii="Arial" w:hAnsi="Arial" w:cs="Arial" w:eastAsia="Arial"/>
          <w:sz w:val="18"/>
          <w:szCs w:val="18"/>
          <w:spacing w:val="-4"/>
          <w:w w:val="89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7"/>
        </w:rPr>
        <w:t>1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87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5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7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hyperlink r:id="rId104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3"/>
          </w:rPr>
          <w:t>h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3"/>
          </w:rPr>
          <w:t>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1"/>
          </w:rPr>
          <w:t>p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24"/>
          </w:rPr>
          <w:t>: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24"/>
          </w:rPr>
          <w:t>/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60"/>
          </w:rPr>
          <w:t>/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60"/>
          </w:rPr>
          <w:t> </w:t>
        </w:r>
      </w:hyperlink>
      <w:hyperlink r:id="rId105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8"/>
          </w:rPr>
          <w:t>x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99"/>
          </w:rPr>
          <w:t>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8"/>
          </w:rPr>
          <w:t>i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2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2"/>
          </w:rPr>
          <w:t>o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2"/>
            <w:w w:val="96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60"/>
          </w:rPr>
          <w:t>/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0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0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6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24"/>
          </w:rPr>
          <w:t>/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24"/>
          </w:rPr>
          <w:t>j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95"/>
          </w:rPr>
          <w:t>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4"/>
          </w:rPr>
          <w:t>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4"/>
          </w:rPr>
          <w:t>r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8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8"/>
          </w:rPr>
          <w:t>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0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0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1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9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0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2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97"/>
          </w:rPr>
          <w:t>6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8" w:lineRule="exact"/>
        <w:ind w:left="415" w:right="55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Inaba,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Watanabe,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Koyama,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(2000a).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Excited-state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dynamics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1B</w:t>
      </w:r>
      <w:r>
        <w:rPr>
          <w:rFonts w:ascii="Arial" w:hAnsi="Arial" w:cs="Arial" w:eastAsia="Arial"/>
          <w:sz w:val="13"/>
          <w:szCs w:val="13"/>
          <w:spacing w:val="0"/>
          <w:w w:val="143"/>
          <w:position w:val="6"/>
        </w:rPr>
        <w:t>þ</w:t>
      </w:r>
      <w:r>
        <w:rPr>
          <w:rFonts w:ascii="Arial" w:hAnsi="Arial" w:cs="Arial" w:eastAsia="Arial"/>
          <w:sz w:val="13"/>
          <w:szCs w:val="13"/>
          <w:spacing w:val="-2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  <w:position w:val="0"/>
        </w:rPr>
        <w:t>B</w:t>
      </w:r>
      <w:r>
        <w:rPr>
          <w:rFonts w:ascii="Arial" w:hAnsi="Arial" w:cs="Arial" w:eastAsia="Arial"/>
          <w:sz w:val="13"/>
          <w:szCs w:val="13"/>
          <w:spacing w:val="0"/>
          <w:w w:val="239"/>
          <w:position w:val="6"/>
        </w:rPr>
        <w:t>-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3"/>
          <w:szCs w:val="13"/>
          <w:spacing w:val="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position w:val="0"/>
        </w:rPr>
        <w:t>2A</w:t>
      </w:r>
      <w:r>
        <w:rPr>
          <w:rFonts w:ascii="Arial" w:hAnsi="Arial" w:cs="Arial" w:eastAsia="Arial"/>
          <w:sz w:val="13"/>
          <w:szCs w:val="13"/>
          <w:spacing w:val="0"/>
          <w:w w:val="239"/>
          <w:position w:val="6"/>
        </w:rPr>
        <w:t>-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3"/>
          <w:szCs w:val="13"/>
          <w:spacing w:val="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states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all-trans-neurosporene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position w:val="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revealed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near-infrared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6" w:lineRule="exact"/>
        <w:ind w:left="913" w:right="-20"/>
        <w:jc w:val="left"/>
        <w:tabs>
          <w:tab w:pos="1340" w:val="left"/>
          <w:tab w:pos="20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69"/>
        </w:rPr>
        <w:t>g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83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spectroscopy.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Physics</w:t>
      </w:r>
      <w:r>
        <w:rPr>
          <w:rFonts w:ascii="Arial" w:hAnsi="Arial" w:cs="Arial" w:eastAsia="Arial"/>
          <w:sz w:val="18"/>
          <w:szCs w:val="18"/>
          <w:spacing w:val="25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Letters,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332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3"/>
        </w:rPr>
        <w:t>3</w:t>
      </w:r>
      <w:r>
        <w:rPr>
          <w:rFonts w:ascii="Arial" w:hAnsi="Arial" w:cs="Arial" w:eastAsia="Arial"/>
          <w:sz w:val="18"/>
          <w:szCs w:val="18"/>
          <w:spacing w:val="-1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4),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351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358.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06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w w:val="101"/>
          </w:rPr>
          <w:t>http://dx.doi.org/10.1016/s0009-2614(00)01275-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4"/>
            <w:w w:val="101"/>
          </w:rPr>
          <w:t>6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8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</w:rPr>
        <w:t>J.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Inaba,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Watanabe,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Koyama,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(2000b).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Sub-picosecond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time-resolved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absorption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spectroscopy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all-trans-neurosporene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bound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LH2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9" w:lineRule="exact"/>
        <w:ind w:left="41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complex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Rhodobacter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 </w:t>
      </w:r>
      <w:r>
        <w:rPr>
          <w:rFonts w:ascii="Arial" w:hAnsi="Arial" w:cs="Arial" w:eastAsia="Arial"/>
          <w:sz w:val="18"/>
          <w:szCs w:val="18"/>
          <w:spacing w:val="28"/>
          <w:w w:val="7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2"/>
        </w:rPr>
        <w:t>sphaeroides</w:t>
      </w:r>
      <w:r>
        <w:rPr>
          <w:rFonts w:ascii="Arial" w:hAnsi="Arial" w:cs="Arial" w:eastAsia="Arial"/>
          <w:sz w:val="18"/>
          <w:szCs w:val="18"/>
          <w:spacing w:val="32"/>
          <w:w w:val="7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G1C.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Chemical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18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Physics</w:t>
      </w:r>
      <w:r>
        <w:rPr>
          <w:rFonts w:ascii="Arial" w:hAnsi="Arial" w:cs="Arial" w:eastAsia="Arial"/>
          <w:sz w:val="18"/>
          <w:szCs w:val="18"/>
          <w:spacing w:val="22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Letters,</w:t>
      </w:r>
      <w:r>
        <w:rPr>
          <w:rFonts w:ascii="Arial" w:hAnsi="Arial" w:cs="Arial" w:eastAsia="Arial"/>
          <w:sz w:val="18"/>
          <w:szCs w:val="18"/>
          <w:spacing w:val="0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7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33</w:t>
      </w:r>
      <w:r>
        <w:rPr>
          <w:rFonts w:ascii="Arial" w:hAnsi="Arial" w:cs="Arial" w:eastAsia="Arial"/>
          <w:sz w:val="18"/>
          <w:szCs w:val="18"/>
          <w:spacing w:val="1"/>
          <w:w w:val="8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(2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4),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7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34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ind w:left="4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162.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hyperlink r:id="rId107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1"/>
          </w:rPr>
          <w:t>http://dx.doi.org/10.1016/s0009-2614(00)01165-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3"/>
            <w:w w:val="101"/>
          </w:rPr>
          <w:t>9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15" w:right="57" w:firstLine="-2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108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6"/>
          </w:rPr>
          <w:t>Zigmantas,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96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Polívka,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Hiller,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97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R.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G.,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Yartsev,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5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A.,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&amp;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8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Sundstr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007FAC"/>
          <w:spacing w:val="-85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07FAC"/>
          <w:spacing w:val="1"/>
          <w:w w:val="93"/>
        </w:rPr>
        <w:t>€</w:t>
      </w:r>
      <w:hyperlink r:id="rId109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3"/>
          </w:rPr>
          <w:t>m,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93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5"/>
          </w:rPr>
          <w:t>(2001).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6"/>
            <w:w w:val="95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Spectroscopic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 </w:t>
        </w:r>
      </w:hyperlink>
      <w:hyperlink r:id="rId110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and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7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dynamic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9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properties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of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6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the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peridinin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lowest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4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singlet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8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100"/>
          </w:rPr>
          <w:t>excited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78"/>
          </w:rPr>
          <w:t>states.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78"/>
          </w:rPr>
          <w:t> 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9"/>
            <w:w w:val="78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Journal</w:t>
        </w:r>
        <w:r>
          <w:rPr>
            <w:rFonts w:ascii="Arial" w:hAnsi="Arial" w:cs="Arial" w:eastAsia="Arial"/>
            <w:sz w:val="18"/>
            <w:szCs w:val="18"/>
            <w:color w:val="007FAC"/>
            <w:spacing w:val="10"/>
            <w:w w:val="78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of</w:t>
        </w:r>
        <w:r>
          <w:rPr>
            <w:rFonts w:ascii="Arial" w:hAnsi="Arial" w:cs="Arial" w:eastAsia="Arial"/>
            <w:sz w:val="18"/>
            <w:szCs w:val="18"/>
            <w:color w:val="007FAC"/>
            <w:spacing w:val="13"/>
            <w:w w:val="78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Physical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78"/>
          </w:rPr>
          <w:t> </w:t>
        </w:r>
      </w:hyperlink>
      <w:hyperlink r:id="rId111"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81"/>
          </w:rPr>
          <w:t>Chemistry</w:t>
        </w:r>
        <w:r>
          <w:rPr>
            <w:rFonts w:ascii="Arial" w:hAnsi="Arial" w:cs="Arial" w:eastAsia="Arial"/>
            <w:sz w:val="18"/>
            <w:szCs w:val="18"/>
            <w:color w:val="007FAC"/>
            <w:spacing w:val="14"/>
            <w:w w:val="81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100"/>
          </w:rPr>
          <w:t>A,</w:t>
        </w:r>
        <w:r>
          <w:rPr>
            <w:rFonts w:ascii="Arial" w:hAnsi="Arial" w:cs="Arial" w:eastAsia="Arial"/>
            <w:sz w:val="18"/>
            <w:szCs w:val="18"/>
            <w:color w:val="007FAC"/>
            <w:spacing w:val="11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7FAC"/>
            <w:spacing w:val="0"/>
            <w:w w:val="91"/>
          </w:rPr>
          <w:t>105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1"/>
          </w:rPr>
          <w:t>(45),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17"/>
            <w:w w:val="91"/>
          </w:rPr>
          <w:t> </w:t>
        </w:r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10296</w:t>
        </w:r>
      </w:hyperlink>
      <w:r>
        <w:rPr>
          <w:rFonts w:ascii="Arial" w:hAnsi="Arial" w:cs="Arial" w:eastAsia="Arial"/>
          <w:sz w:val="18"/>
          <w:szCs w:val="18"/>
          <w:color w:val="007FAC"/>
          <w:spacing w:val="-1"/>
          <w:w w:val="134"/>
        </w:rPr>
        <w:t>e</w:t>
      </w:r>
      <w:hyperlink r:id="rId112">
        <w:r>
          <w:rPr>
            <w:rFonts w:ascii="Times New Roman" w:hAnsi="Times New Roman" w:cs="Times New Roman" w:eastAsia="Times New Roman"/>
            <w:sz w:val="18"/>
            <w:szCs w:val="18"/>
            <w:color w:val="007FAC"/>
            <w:spacing w:val="0"/>
            <w:w w:val="97"/>
          </w:rPr>
          <w:t>10306.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sectPr>
      <w:pgMar w:header="56" w:footer="35" w:top="320" w:bottom="360" w:left="780" w:right="1180"/>
      <w:pgSz w:w="8640" w:h="12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Kozuka Gothic Pro EL">
    <w:altName w:val="Kozuka Gothic Pro EL"/>
    <w:charset w:val="128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5.028297pt;margin-top:628.072388pt;width:181.993418pt;height:10.074739pt;mso-position-horizontal-relative:page;mso-position-vertical-relative:page;z-index:-1472" type="#_x0000_t202" filled="f" stroked="f">
          <v:textbox inset="0,0,0,0">
            <w:txbxContent>
              <w:p>
                <w:pPr>
                  <w:spacing w:before="0" w:after="0" w:line="183" w:lineRule="exact"/>
                  <w:ind w:left="20" w:right="-44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Artif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-2"/>
                    <w:w w:val="1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cial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Photosynthesis,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First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Edition,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1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  <w:t>2016,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99"/>
                  </w:rPr>
                  <w:t>16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-1"/>
                    <w:w w:val="99"/>
                  </w:rPr>
                  <w:t>9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134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99"/>
                  </w:rPr>
                  <w:t>192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0.860001pt;margin-top:1.809955pt;width:159.146201pt;height:16.120424pt;mso-position-horizontal-relative:page;mso-position-vertical-relative:page;z-index:-1473" type="#_x0000_t202" filled="f" stroked="f">
          <v:textbox inset="0,0,0,0">
            <w:txbxContent>
              <w:p>
                <w:pPr>
                  <w:spacing w:before="0" w:after="0" w:line="308" w:lineRule="exact"/>
                  <w:ind w:left="20" w:right="-62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B2B2B2"/>
                    <w:spacing w:val="0"/>
                    <w:w w:val="100"/>
                    <w:b/>
                    <w:bCs/>
                  </w:rPr>
                  <w:t>Author's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B2B2B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B2B2B2"/>
                    <w:spacing w:val="0"/>
                    <w:w w:val="100"/>
                    <w:b/>
                    <w:bCs/>
                  </w:rPr>
                  <w:t>personal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B2B2B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B2B2B2"/>
                    <w:spacing w:val="0"/>
                    <w:w w:val="100"/>
                    <w:b/>
                    <w:bCs/>
                  </w:rPr>
                  <w:t>copy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.elsevier.com/locate/permissionusematerial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mailto:i.h.m.van.stokkum@vu.nl" TargetMode="External"/><Relationship Id="rId10" Type="http://schemas.openxmlformats.org/officeDocument/2006/relationships/hyperlink" Target="mailto:kkum@vu.nl" TargetMode="External"/><Relationship Id="rId11" Type="http://schemas.openxmlformats.org/officeDocument/2006/relationships/hyperlink" Target="http://dx.doi.org/10.1016/bs.abr.2016.04.003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jpg"/><Relationship Id="rId23" Type="http://schemas.openxmlformats.org/officeDocument/2006/relationships/image" Target="media/image13.pn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hyperlink" Target="http://dx.doi.org/10.1529/biophysj.107.106674" TargetMode="External"/><Relationship Id="rId27" Type="http://schemas.openxmlformats.org/officeDocument/2006/relationships/hyperlink" Target="http://dx.doi.org/10.1016/0301-0104(95)00022-G" TargetMode="External"/><Relationship Id="rId28" Type="http://schemas.openxmlformats.org/officeDocument/2006/relationships/hyperlink" Target="http://dx.doi.org/10.1016/0301-0104(95)00022-G" TargetMode="External"/><Relationship Id="rId29" Type="http://schemas.openxmlformats.org/officeDocument/2006/relationships/hyperlink" Target="http://refhub.elsevier.com/S0065-2296(16)30062-3/sref3" TargetMode="External"/><Relationship Id="rId30" Type="http://schemas.openxmlformats.org/officeDocument/2006/relationships/hyperlink" Target="http://refhub.elsevier.com/S0065-2296(16)30062-3/sref3" TargetMode="External"/><Relationship Id="rId31" Type="http://schemas.openxmlformats.org/officeDocument/2006/relationships/hyperlink" Target="http://refhub.elsevier.com/S0065-2296(16)30062-3/sref3" TargetMode="External"/><Relationship Id="rId32" Type="http://schemas.openxmlformats.org/officeDocument/2006/relationships/hyperlink" Target="http://refhub.elsevier.com/S0065-2296(16)30062-3/sref3" TargetMode="External"/><Relationship Id="rId33" Type="http://schemas.openxmlformats.org/officeDocument/2006/relationships/hyperlink" Target="http://refhub.elsevier.com/S0065-2296(16)30062-3/sref3" TargetMode="External"/><Relationship Id="rId34" Type="http://schemas.openxmlformats.org/officeDocument/2006/relationships/hyperlink" Target="http://refhub.elsevier.com/S0065-2296(16)30062-3/sref4" TargetMode="External"/><Relationship Id="rId35" Type="http://schemas.openxmlformats.org/officeDocument/2006/relationships/hyperlink" Target="http://refhub.elsevier.com/S0065-2296(16)30062-3/sref4" TargetMode="External"/><Relationship Id="rId36" Type="http://schemas.openxmlformats.org/officeDocument/2006/relationships/hyperlink" Target="http://refhub.elsevier.com/S0065-2296(16)30062-3/sref4" TargetMode="External"/><Relationship Id="rId37" Type="http://schemas.openxmlformats.org/officeDocument/2006/relationships/hyperlink" Target="http://refhub.elsevier.com/S0065-2296(16)30062-3/sref4" TargetMode="External"/><Relationship Id="rId38" Type="http://schemas.openxmlformats.org/officeDocument/2006/relationships/hyperlink" Target="http://refhub.elsevier.com/S0065-2296(16)30062-3/sref4" TargetMode="External"/><Relationship Id="rId39" Type="http://schemas.openxmlformats.org/officeDocument/2006/relationships/hyperlink" Target="http://dx.doi.org/10.1039/B613971J" TargetMode="External"/><Relationship Id="rId40" Type="http://schemas.openxmlformats.org/officeDocument/2006/relationships/hyperlink" Target="http://dx.doi.org/10.1039/B613971J" TargetMode="External"/><Relationship Id="rId41" Type="http://schemas.openxmlformats.org/officeDocument/2006/relationships/hyperlink" Target="http://dx.doi.org/10.1039/B923695C" TargetMode="External"/><Relationship Id="rId42" Type="http://schemas.openxmlformats.org/officeDocument/2006/relationships/hyperlink" Target="http://dx.doi.org/10.1039/B923695C" TargetMode="External"/><Relationship Id="rId43" Type="http://schemas.openxmlformats.org/officeDocument/2006/relationships/hyperlink" Target="http://refhub.elsevier.com/S0065-2296(16)30062-3/sref7" TargetMode="External"/><Relationship Id="rId44" Type="http://schemas.openxmlformats.org/officeDocument/2006/relationships/hyperlink" Target="http://dx.doi.org/10.1021/jp990634w" TargetMode="External"/><Relationship Id="rId45" Type="http://schemas.openxmlformats.org/officeDocument/2006/relationships/hyperlink" Target="http://dx.doi.org/10.1021/jp990634w" TargetMode="External"/><Relationship Id="rId46" Type="http://schemas.openxmlformats.org/officeDocument/2006/relationships/hyperlink" Target="http://refhub.elsevier.com/S0065-2296(16)30062-3/sref9" TargetMode="External"/><Relationship Id="rId47" Type="http://schemas.openxmlformats.org/officeDocument/2006/relationships/hyperlink" Target="http://refhub.elsevier.com/S0065-2296(16)30062-3/sref9" TargetMode="External"/><Relationship Id="rId48" Type="http://schemas.openxmlformats.org/officeDocument/2006/relationships/hyperlink" Target="http://refhub.elsevier.com/S0065-2296(16)30062-3/sref9" TargetMode="External"/><Relationship Id="rId49" Type="http://schemas.openxmlformats.org/officeDocument/2006/relationships/hyperlink" Target="http://dx.doi.org/10.1016/j.bpj.2011.05.057" TargetMode="External"/><Relationship Id="rId50" Type="http://schemas.openxmlformats.org/officeDocument/2006/relationships/hyperlink" Target="http://dx.doi.org/10.1016/j.bpj.2011.05.057" TargetMode="External"/><Relationship Id="rId51" Type="http://schemas.openxmlformats.org/officeDocument/2006/relationships/hyperlink" Target="http://dx.doi.org/10.1039/B106962B" TargetMode="External"/><Relationship Id="rId52" Type="http://schemas.openxmlformats.org/officeDocument/2006/relationships/hyperlink" Target="http://dx.doi.org/10.1039/B106962B" TargetMode="External"/><Relationship Id="rId53" Type="http://schemas.openxmlformats.org/officeDocument/2006/relationships/hyperlink" Target="http://dx.doi.org/10.1021/ar990144m" TargetMode="External"/><Relationship Id="rId54" Type="http://schemas.openxmlformats.org/officeDocument/2006/relationships/hyperlink" Target="http://refhub.elsevier.com/S0065-2296(16)30062-3/sref13" TargetMode="External"/><Relationship Id="rId55" Type="http://schemas.openxmlformats.org/officeDocument/2006/relationships/hyperlink" Target="http://refhub.elsevier.com/S0065-2296(16)30062-3/sref13" TargetMode="External"/><Relationship Id="rId56" Type="http://schemas.openxmlformats.org/officeDocument/2006/relationships/hyperlink" Target="http://refhub.elsevier.com/S0065-2296(16)30062-3/sref13" TargetMode="External"/><Relationship Id="rId57" Type="http://schemas.openxmlformats.org/officeDocument/2006/relationships/hyperlink" Target="http://refhub.elsevier.com/S0065-2296(16)30062-3/sref13" TargetMode="External"/><Relationship Id="rId58" Type="http://schemas.openxmlformats.org/officeDocument/2006/relationships/hyperlink" Target="http://refhub.elsevier.com/S0065-2296(16)30062-3/sref13" TargetMode="External"/><Relationship Id="rId59" Type="http://schemas.openxmlformats.org/officeDocument/2006/relationships/hyperlink" Target="http://dx.doi.org/10.1016/S0009-2614(96)01244-4" TargetMode="External"/><Relationship Id="rId60" Type="http://schemas.openxmlformats.org/officeDocument/2006/relationships/hyperlink" Target="http://dx.doi.org/10.1016/0022-2852(75)90076-4" TargetMode="External"/><Relationship Id="rId61" Type="http://schemas.openxmlformats.org/officeDocument/2006/relationships/hyperlink" Target="http://dx.doi.org/10.1016/0022-2852(75)90076-4" TargetMode="External"/><Relationship Id="rId62" Type="http://schemas.openxmlformats.org/officeDocument/2006/relationships/hyperlink" Target="http://refhub.elsevier.com/S0065-2296(16)30062-3/sref16" TargetMode="External"/><Relationship Id="rId63" Type="http://schemas.openxmlformats.org/officeDocument/2006/relationships/hyperlink" Target="http://refhub.elsevier.com/S0065-2296(16)30062-3/sref16" TargetMode="External"/><Relationship Id="rId64" Type="http://schemas.openxmlformats.org/officeDocument/2006/relationships/hyperlink" Target="http://refhub.elsevier.com/S0065-2296(16)30062-3/sref16" TargetMode="External"/><Relationship Id="rId65" Type="http://schemas.openxmlformats.org/officeDocument/2006/relationships/hyperlink" Target="http://refhub.elsevier.com/S0065-2296(16)30062-3/sref17" TargetMode="External"/><Relationship Id="rId66" Type="http://schemas.openxmlformats.org/officeDocument/2006/relationships/hyperlink" Target="http://refhub.elsevier.com/S0065-2296(16)30062-3/sref17" TargetMode="External"/><Relationship Id="rId67" Type="http://schemas.openxmlformats.org/officeDocument/2006/relationships/hyperlink" Target="http://refhub.elsevier.com/S0065-2296(16)30062-3/sref17" TargetMode="External"/><Relationship Id="rId68" Type="http://schemas.openxmlformats.org/officeDocument/2006/relationships/hyperlink" Target="http://refhub.elsevier.com/S0065-2296(16)30062-3/sref17" TargetMode="External"/><Relationship Id="rId69" Type="http://schemas.openxmlformats.org/officeDocument/2006/relationships/hyperlink" Target="http://dx.doi.org/10.1021/jp9530663" TargetMode="External"/><Relationship Id="rId70" Type="http://schemas.openxmlformats.org/officeDocument/2006/relationships/hyperlink" Target="http://dx.doi.org/10.1021/ja1103553" TargetMode="External"/><Relationship Id="rId71" Type="http://schemas.openxmlformats.org/officeDocument/2006/relationships/hyperlink" Target="http://dx.doi.org/10.1039/c2sc01023b" TargetMode="External"/><Relationship Id="rId72" Type="http://schemas.openxmlformats.org/officeDocument/2006/relationships/hyperlink" Target="http://dx.doi.org/10.1039/c2sc01023b" TargetMode="External"/><Relationship Id="rId73" Type="http://schemas.openxmlformats.org/officeDocument/2006/relationships/hyperlink" Target="http://dx.doi.org/10.1021/jp036139o" TargetMode="External"/><Relationship Id="rId74" Type="http://schemas.openxmlformats.org/officeDocument/2006/relationships/hyperlink" Target="http://dx.doi.org/10.3390/ijms11041888" TargetMode="External"/><Relationship Id="rId75" Type="http://schemas.openxmlformats.org/officeDocument/2006/relationships/hyperlink" Target="http://dx.doi.org/10.3390/ijms11041888" TargetMode="External"/><Relationship Id="rId76" Type="http://schemas.openxmlformats.org/officeDocument/2006/relationships/hyperlink" Target="http://dx.doi.org/10.1016/0304-4173(85)90014-X" TargetMode="External"/><Relationship Id="rId77" Type="http://schemas.openxmlformats.org/officeDocument/2006/relationships/hyperlink" Target="http://dx.doi.org/10.1016/0304-4173(85)90014-X" TargetMode="External"/><Relationship Id="rId78" Type="http://schemas.openxmlformats.org/officeDocument/2006/relationships/hyperlink" Target="http://refhub.elsevier.com/S0065-2296(16)30062-3/sref24" TargetMode="External"/><Relationship Id="rId79" Type="http://schemas.openxmlformats.org/officeDocument/2006/relationships/hyperlink" Target="http://refhub.elsevier.com/S0065-2296(16)30062-3/sref24" TargetMode="External"/><Relationship Id="rId80" Type="http://schemas.openxmlformats.org/officeDocument/2006/relationships/hyperlink" Target="http://refhub.elsevier.com/S0065-2296(16)30062-3/sref25" TargetMode="External"/><Relationship Id="rId81" Type="http://schemas.openxmlformats.org/officeDocument/2006/relationships/hyperlink" Target="http://refhub.elsevier.com/S0065-2296(16)30062-3/sref25" TargetMode="External"/><Relationship Id="rId82" Type="http://schemas.openxmlformats.org/officeDocument/2006/relationships/hyperlink" Target="http://refhub.elsevier.com/S0065-2296(16)30062-3/sref25" TargetMode="External"/><Relationship Id="rId83" Type="http://schemas.openxmlformats.org/officeDocument/2006/relationships/hyperlink" Target="http://dx.doi.org/10.1021/jp0645317" TargetMode="External"/><Relationship Id="rId84" Type="http://schemas.openxmlformats.org/officeDocument/2006/relationships/hyperlink" Target="http://dx.doi.org/10.1039/c3cp50364j" TargetMode="External"/><Relationship Id="rId85" Type="http://schemas.openxmlformats.org/officeDocument/2006/relationships/hyperlink" Target="http://dx.doi.org/10.1039/c3cp50364j" TargetMode="External"/><Relationship Id="rId86" Type="http://schemas.openxmlformats.org/officeDocument/2006/relationships/hyperlink" Target="http://refhub.elsevier.com/S0065-2296(16)30062-3/sref28" TargetMode="External"/><Relationship Id="rId87" Type="http://schemas.openxmlformats.org/officeDocument/2006/relationships/hyperlink" Target="http://refhub.elsevier.com/S0065-2296(16)30062-3/sref28" TargetMode="External"/><Relationship Id="rId88" Type="http://schemas.openxmlformats.org/officeDocument/2006/relationships/hyperlink" Target="http://refhub.elsevier.com/S0065-2296(16)30062-3/sref28" TargetMode="External"/><Relationship Id="rId89" Type="http://schemas.openxmlformats.org/officeDocument/2006/relationships/hyperlink" Target="http://refhub.elsevier.com/S0065-2296(16)30062-3/sref29" TargetMode="External"/><Relationship Id="rId90" Type="http://schemas.openxmlformats.org/officeDocument/2006/relationships/hyperlink" Target="http://refhub.elsevier.com/S0065-2296(16)30062-3/sref29" TargetMode="External"/><Relationship Id="rId91" Type="http://schemas.openxmlformats.org/officeDocument/2006/relationships/hyperlink" Target="http://www.jstatsoft.org/v49/i03/" TargetMode="External"/><Relationship Id="rId92" Type="http://schemas.openxmlformats.org/officeDocument/2006/relationships/hyperlink" Target="http://dx.doi.org/10.1002/cpe.916" TargetMode="External"/><Relationship Id="rId93" Type="http://schemas.openxmlformats.org/officeDocument/2006/relationships/hyperlink" Target="http://refhub.elsevier.com/S0065-2296(16)30062-3/sref32" TargetMode="External"/><Relationship Id="rId94" Type="http://schemas.openxmlformats.org/officeDocument/2006/relationships/hyperlink" Target="http://refhub.elsevier.com/S0065-2296(16)30062-3/sref32" TargetMode="External"/><Relationship Id="rId95" Type="http://schemas.openxmlformats.org/officeDocument/2006/relationships/hyperlink" Target="http://refhub.elsevier.com/S0065-2296(16)30062-3/sref32" TargetMode="External"/><Relationship Id="rId96" Type="http://schemas.openxmlformats.org/officeDocument/2006/relationships/hyperlink" Target="http://refhub.elsevier.com/S0065-2296(16)30062-3/sref33" TargetMode="External"/><Relationship Id="rId97" Type="http://schemas.openxmlformats.org/officeDocument/2006/relationships/hyperlink" Target="http://refhub.elsevier.com/S0065-2296(16)30062-3/sref33" TargetMode="External"/><Relationship Id="rId98" Type="http://schemas.openxmlformats.org/officeDocument/2006/relationships/hyperlink" Target="http://refhub.elsevier.com/S0065-2296(16)30062-3/sref33" TargetMode="External"/><Relationship Id="rId99" Type="http://schemas.openxmlformats.org/officeDocument/2006/relationships/hyperlink" Target="http://refhub.elsevier.com/S0065-2296(16)30062-3/sref33" TargetMode="External"/><Relationship Id="rId100" Type="http://schemas.openxmlformats.org/officeDocument/2006/relationships/hyperlink" Target="http://refhub.elsevier.com/S0065-2296(16)30062-3/sref33" TargetMode="External"/><Relationship Id="rId101" Type="http://schemas.openxmlformats.org/officeDocument/2006/relationships/hyperlink" Target="http://refhub.elsevier.com/S0065-2296(16)30062-3/sref33" TargetMode="External"/><Relationship Id="rId102" Type="http://schemas.openxmlformats.org/officeDocument/2006/relationships/hyperlink" Target="http://dx.doi.org/10.1021/jp402086p" TargetMode="External"/><Relationship Id="rId103" Type="http://schemas.openxmlformats.org/officeDocument/2006/relationships/hyperlink" Target="http://dx.doi.org/10.1021/ja00119a025" TargetMode="External"/><Relationship Id="rId104" Type="http://schemas.openxmlformats.org/officeDocument/2006/relationships/hyperlink" Target="http://dx.doi.org/10.1016/j.ccr.2010.12.026" TargetMode="External"/><Relationship Id="rId105" Type="http://schemas.openxmlformats.org/officeDocument/2006/relationships/hyperlink" Target="http://dx.doi.org/10.1016/j.ccr.2010.12.026" TargetMode="External"/><Relationship Id="rId106" Type="http://schemas.openxmlformats.org/officeDocument/2006/relationships/hyperlink" Target="http://dx.doi.org/10.1016/s0009-2614(00)01275-6" TargetMode="External"/><Relationship Id="rId107" Type="http://schemas.openxmlformats.org/officeDocument/2006/relationships/hyperlink" Target="http://dx.doi.org/10.1016/s0009-2614(00)01165-9" TargetMode="External"/><Relationship Id="rId108" Type="http://schemas.openxmlformats.org/officeDocument/2006/relationships/hyperlink" Target="http://refhub.elsevier.com/S0065-2296(16)30062-3/sref39" TargetMode="External"/><Relationship Id="rId109" Type="http://schemas.openxmlformats.org/officeDocument/2006/relationships/hyperlink" Target="http://refhub.elsevier.com/S0065-2296(16)30062-3/sref39" TargetMode="External"/><Relationship Id="rId110" Type="http://schemas.openxmlformats.org/officeDocument/2006/relationships/hyperlink" Target="http://refhub.elsevier.com/S0065-2296(16)30062-3/sref39" TargetMode="External"/><Relationship Id="rId111" Type="http://schemas.openxmlformats.org/officeDocument/2006/relationships/hyperlink" Target="http://refhub.elsevier.com/S0065-2296(16)30062-3/sref39" TargetMode="External"/><Relationship Id="rId112" Type="http://schemas.openxmlformats.org/officeDocument/2006/relationships/hyperlink" Target="http://refhub.elsevier.com/S0065-2296(16)30062-3/sref39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2016-06-17T17:19:20Z</dcterms:created>
  <dcterms:modified xsi:type="dcterms:W3CDTF">2016-06-17T17:19:20Z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LastSaved">
    <vt:filetime>2016-06-17T00:00:00Z</vt:filetime>
  </property>
</Properties>
</file>